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53E6" w:rsidRPr="002F2067" w:rsidRDefault="008E17CD">
      <w:pPr>
        <w:rPr>
          <w:rFonts w:cstheme="minorHAnsi"/>
          <w:b/>
        </w:rPr>
      </w:pPr>
      <w:bookmarkStart w:id="0" w:name="_GoBack"/>
      <w:bookmarkEnd w:id="0"/>
      <w:r w:rsidRPr="002F2067">
        <w:rPr>
          <w:rFonts w:cstheme="minorHAnsi"/>
          <w:b/>
        </w:rPr>
        <w:t xml:space="preserve">Application Form </w:t>
      </w:r>
      <w:r w:rsidR="001C6F5C">
        <w:rPr>
          <w:rFonts w:cstheme="minorHAnsi"/>
          <w:b/>
        </w:rPr>
        <w:t>– Temporary Workers</w:t>
      </w:r>
    </w:p>
    <w:p w:rsidR="009F7761" w:rsidRPr="002F2067" w:rsidRDefault="009F7761">
      <w:pPr>
        <w:rPr>
          <w:rFonts w:cstheme="minorHAnsi"/>
        </w:rPr>
      </w:pPr>
      <w:r w:rsidRPr="002F2067">
        <w:rPr>
          <w:rFonts w:cstheme="minorHAnsi"/>
        </w:rPr>
        <w:t>Please complete all sections of the application form.</w:t>
      </w:r>
    </w:p>
    <w:p w:rsidR="00952854" w:rsidRPr="002F2067" w:rsidRDefault="00952854">
      <w:pPr>
        <w:rPr>
          <w:rFonts w:cstheme="minorHAnsi"/>
        </w:rPr>
      </w:pPr>
      <w:r w:rsidRPr="002F2067">
        <w:rPr>
          <w:rFonts w:cstheme="minorHAnsi"/>
        </w:rPr>
        <w:t>CV’s will not be accepted</w:t>
      </w:r>
    </w:p>
    <w:p w:rsidR="00395F1A" w:rsidRPr="002F2067" w:rsidRDefault="00395F1A">
      <w:pPr>
        <w:rPr>
          <w:rFonts w:cstheme="minorHAnsi"/>
        </w:rPr>
      </w:pPr>
    </w:p>
    <w:tbl>
      <w:tblPr>
        <w:tblStyle w:val="TableGrid"/>
        <w:tblW w:w="0" w:type="auto"/>
        <w:tblLook w:val="04A0" w:firstRow="1" w:lastRow="0" w:firstColumn="1" w:lastColumn="0" w:noHBand="0" w:noVBand="1"/>
      </w:tblPr>
      <w:tblGrid>
        <w:gridCol w:w="4505"/>
        <w:gridCol w:w="4505"/>
      </w:tblGrid>
      <w:tr w:rsidR="00E94D0E" w:rsidRPr="002F2067" w:rsidTr="00E94D0E">
        <w:tc>
          <w:tcPr>
            <w:tcW w:w="9010" w:type="dxa"/>
            <w:gridSpan w:val="2"/>
            <w:shd w:val="clear" w:color="auto" w:fill="FFE599" w:themeFill="accent4" w:themeFillTint="66"/>
          </w:tcPr>
          <w:p w:rsidR="00E94D0E" w:rsidRPr="002F2067" w:rsidRDefault="009F7ED8">
            <w:pPr>
              <w:rPr>
                <w:rFonts w:cstheme="minorHAnsi"/>
                <w:b/>
              </w:rPr>
            </w:pPr>
            <w:r w:rsidRPr="002F2067">
              <w:rPr>
                <w:rFonts w:cstheme="minorHAnsi"/>
                <w:b/>
              </w:rPr>
              <w:t>Application Details</w:t>
            </w:r>
          </w:p>
        </w:tc>
      </w:tr>
      <w:tr w:rsidR="00395F1A" w:rsidRPr="002F2067" w:rsidTr="00395F1A">
        <w:tc>
          <w:tcPr>
            <w:tcW w:w="4505" w:type="dxa"/>
          </w:tcPr>
          <w:p w:rsidR="00395F1A" w:rsidRPr="002F2067" w:rsidRDefault="00395F1A">
            <w:pPr>
              <w:rPr>
                <w:rFonts w:cstheme="minorHAnsi"/>
              </w:rPr>
            </w:pPr>
            <w:r w:rsidRPr="002F2067">
              <w:rPr>
                <w:rFonts w:cstheme="minorHAnsi"/>
              </w:rPr>
              <w:t>Application for the post of</w:t>
            </w:r>
          </w:p>
        </w:tc>
        <w:tc>
          <w:tcPr>
            <w:tcW w:w="4505" w:type="dxa"/>
          </w:tcPr>
          <w:p w:rsidR="00395F1A" w:rsidRPr="002F2067" w:rsidRDefault="00395F1A">
            <w:pPr>
              <w:rPr>
                <w:rFonts w:cstheme="minorHAnsi"/>
              </w:rPr>
            </w:pPr>
            <w:permStart w:id="32521653" w:edGrp="everyone"/>
            <w:permEnd w:id="32521653"/>
          </w:p>
        </w:tc>
      </w:tr>
      <w:tr w:rsidR="00395F1A" w:rsidRPr="002F2067" w:rsidTr="00395F1A">
        <w:tc>
          <w:tcPr>
            <w:tcW w:w="4505" w:type="dxa"/>
          </w:tcPr>
          <w:p w:rsidR="00395F1A" w:rsidRPr="002F2067" w:rsidRDefault="00395F1A">
            <w:pPr>
              <w:rPr>
                <w:rFonts w:cstheme="minorHAnsi"/>
              </w:rPr>
            </w:pPr>
            <w:r w:rsidRPr="002F2067">
              <w:rPr>
                <w:rFonts w:cstheme="minorHAnsi"/>
              </w:rPr>
              <w:t>Vacancy Reference</w:t>
            </w:r>
          </w:p>
        </w:tc>
        <w:tc>
          <w:tcPr>
            <w:tcW w:w="4505" w:type="dxa"/>
          </w:tcPr>
          <w:p w:rsidR="00395F1A" w:rsidRPr="002F2067" w:rsidRDefault="00395F1A">
            <w:pPr>
              <w:rPr>
                <w:rFonts w:cstheme="minorHAnsi"/>
              </w:rPr>
            </w:pPr>
            <w:permStart w:id="1063419830" w:edGrp="everyone"/>
            <w:permEnd w:id="1063419830"/>
          </w:p>
        </w:tc>
      </w:tr>
    </w:tbl>
    <w:p w:rsidR="0082274D" w:rsidRPr="002F2067" w:rsidRDefault="0082274D">
      <w:pPr>
        <w:rPr>
          <w:rFonts w:cstheme="minorHAnsi"/>
        </w:rPr>
      </w:pPr>
    </w:p>
    <w:tbl>
      <w:tblPr>
        <w:tblStyle w:val="TableGrid"/>
        <w:tblW w:w="0" w:type="auto"/>
        <w:tblLook w:val="04A0" w:firstRow="1" w:lastRow="0" w:firstColumn="1" w:lastColumn="0" w:noHBand="0" w:noVBand="1"/>
      </w:tblPr>
      <w:tblGrid>
        <w:gridCol w:w="4505"/>
        <w:gridCol w:w="4505"/>
      </w:tblGrid>
      <w:tr w:rsidR="00395F1A" w:rsidRPr="002F2067" w:rsidTr="00395F1A">
        <w:tc>
          <w:tcPr>
            <w:tcW w:w="9010" w:type="dxa"/>
            <w:gridSpan w:val="2"/>
            <w:shd w:val="clear" w:color="auto" w:fill="FFE599" w:themeFill="accent4" w:themeFillTint="66"/>
          </w:tcPr>
          <w:p w:rsidR="00395F1A" w:rsidRPr="002F2067" w:rsidRDefault="00395F1A">
            <w:pPr>
              <w:rPr>
                <w:rFonts w:cstheme="minorHAnsi"/>
                <w:b/>
              </w:rPr>
            </w:pPr>
            <w:r w:rsidRPr="002F2067">
              <w:rPr>
                <w:rFonts w:cstheme="minorHAnsi"/>
                <w:b/>
              </w:rPr>
              <w:t>Personal Details</w:t>
            </w:r>
          </w:p>
        </w:tc>
      </w:tr>
      <w:tr w:rsidR="00395F1A" w:rsidRPr="002F2067" w:rsidTr="00395F1A">
        <w:tc>
          <w:tcPr>
            <w:tcW w:w="4505" w:type="dxa"/>
          </w:tcPr>
          <w:p w:rsidR="00395F1A" w:rsidRPr="002F2067" w:rsidRDefault="00395F1A">
            <w:pPr>
              <w:rPr>
                <w:rFonts w:cstheme="minorHAnsi"/>
              </w:rPr>
            </w:pPr>
            <w:r w:rsidRPr="002F2067">
              <w:rPr>
                <w:rFonts w:cstheme="minorHAnsi"/>
              </w:rPr>
              <w:t>Preferred Title</w:t>
            </w:r>
            <w:r w:rsidR="000D2E63" w:rsidRPr="002F2067">
              <w:rPr>
                <w:rFonts w:cstheme="minorHAnsi"/>
              </w:rPr>
              <w:t xml:space="preserve"> </w:t>
            </w:r>
          </w:p>
        </w:tc>
        <w:sdt>
          <w:sdtPr>
            <w:rPr>
              <w:rFonts w:cstheme="minorHAnsi"/>
            </w:rPr>
            <w:id w:val="-2436952"/>
            <w:placeholder>
              <w:docPart w:val="33C57390FB7A435B8B7767569BEF2E03"/>
            </w:placeholder>
            <w:showingPlcHdr/>
            <w:dropDownList>
              <w:listItem w:value="Choose an item."/>
              <w:listItem w:displayText="Dr" w:value="Dr"/>
              <w:listItem w:displayText="Miss" w:value="Miss"/>
              <w:listItem w:displayText="Mr" w:value="Mr"/>
              <w:listItem w:displayText="Mrs" w:value="Mrs"/>
              <w:listItem w:displayText="Ms" w:value="Ms"/>
              <w:listItem w:displayText="Mx" w:value="Mx"/>
              <w:listItem w:displayText="Professor" w:value="Professor"/>
            </w:dropDownList>
          </w:sdtPr>
          <w:sdtEndPr/>
          <w:sdtContent>
            <w:permStart w:id="595672532" w:edGrp="everyone" w:displacedByCustomXml="prev"/>
            <w:tc>
              <w:tcPr>
                <w:tcW w:w="4505" w:type="dxa"/>
              </w:tcPr>
              <w:p w:rsidR="00395F1A" w:rsidRPr="002F2067" w:rsidRDefault="00270206">
                <w:pPr>
                  <w:rPr>
                    <w:rFonts w:cstheme="minorHAnsi"/>
                  </w:rPr>
                </w:pPr>
                <w:r w:rsidRPr="004548AA">
                  <w:rPr>
                    <w:rStyle w:val="PlaceholderText"/>
                  </w:rPr>
                  <w:t>Choose an item.</w:t>
                </w:r>
              </w:p>
            </w:tc>
            <w:permEnd w:id="595672532" w:displacedByCustomXml="next"/>
          </w:sdtContent>
        </w:sdt>
      </w:tr>
      <w:tr w:rsidR="00395F1A" w:rsidRPr="002F2067" w:rsidTr="00395F1A">
        <w:tc>
          <w:tcPr>
            <w:tcW w:w="4505" w:type="dxa"/>
          </w:tcPr>
          <w:p w:rsidR="00395F1A" w:rsidRPr="002F2067" w:rsidRDefault="00395F1A">
            <w:pPr>
              <w:rPr>
                <w:rFonts w:cstheme="minorHAnsi"/>
              </w:rPr>
            </w:pPr>
            <w:r w:rsidRPr="002F2067">
              <w:rPr>
                <w:rFonts w:cstheme="minorHAnsi"/>
              </w:rPr>
              <w:t>Forename</w:t>
            </w:r>
            <w:r w:rsidR="00A76E61" w:rsidRPr="002F2067">
              <w:rPr>
                <w:rFonts w:cstheme="minorHAnsi"/>
              </w:rPr>
              <w:t>(s)</w:t>
            </w:r>
          </w:p>
        </w:tc>
        <w:tc>
          <w:tcPr>
            <w:tcW w:w="4505" w:type="dxa"/>
          </w:tcPr>
          <w:p w:rsidR="00395F1A" w:rsidRPr="002F2067" w:rsidRDefault="00395F1A">
            <w:pPr>
              <w:rPr>
                <w:rFonts w:cstheme="minorHAnsi"/>
              </w:rPr>
            </w:pPr>
            <w:permStart w:id="1244026363" w:edGrp="everyone"/>
            <w:permEnd w:id="1244026363"/>
          </w:p>
        </w:tc>
      </w:tr>
      <w:tr w:rsidR="00A76E61" w:rsidRPr="002F2067" w:rsidTr="00395F1A">
        <w:tc>
          <w:tcPr>
            <w:tcW w:w="4505" w:type="dxa"/>
          </w:tcPr>
          <w:p w:rsidR="00A76E61" w:rsidRPr="002F2067" w:rsidRDefault="00A76E61">
            <w:pPr>
              <w:rPr>
                <w:rFonts w:cstheme="minorHAnsi"/>
              </w:rPr>
            </w:pPr>
            <w:r w:rsidRPr="002F2067">
              <w:rPr>
                <w:rFonts w:cstheme="minorHAnsi"/>
              </w:rPr>
              <w:t>Surname</w:t>
            </w:r>
          </w:p>
        </w:tc>
        <w:tc>
          <w:tcPr>
            <w:tcW w:w="4505" w:type="dxa"/>
          </w:tcPr>
          <w:p w:rsidR="00A76E61" w:rsidRPr="002F2067" w:rsidRDefault="00A76E61">
            <w:pPr>
              <w:rPr>
                <w:rFonts w:cstheme="minorHAnsi"/>
              </w:rPr>
            </w:pPr>
            <w:permStart w:id="954293832" w:edGrp="everyone"/>
            <w:permEnd w:id="954293832"/>
          </w:p>
        </w:tc>
      </w:tr>
      <w:tr w:rsidR="00A76E61" w:rsidRPr="002F2067" w:rsidTr="00A76E61">
        <w:tc>
          <w:tcPr>
            <w:tcW w:w="9010" w:type="dxa"/>
            <w:gridSpan w:val="2"/>
            <w:shd w:val="clear" w:color="auto" w:fill="FFE599" w:themeFill="accent4" w:themeFillTint="66"/>
          </w:tcPr>
          <w:p w:rsidR="00A76E61" w:rsidRPr="002F2067" w:rsidRDefault="00A76E61">
            <w:pPr>
              <w:rPr>
                <w:rFonts w:cstheme="minorHAnsi"/>
              </w:rPr>
            </w:pPr>
            <w:r w:rsidRPr="002F2067">
              <w:rPr>
                <w:rFonts w:cstheme="minorHAnsi"/>
              </w:rPr>
              <w:t>Address</w:t>
            </w:r>
          </w:p>
        </w:tc>
      </w:tr>
      <w:tr w:rsidR="00395F1A" w:rsidRPr="002F2067" w:rsidTr="00395F1A">
        <w:tc>
          <w:tcPr>
            <w:tcW w:w="4505" w:type="dxa"/>
          </w:tcPr>
          <w:p w:rsidR="00395F1A" w:rsidRPr="002F2067" w:rsidRDefault="00F14038">
            <w:pPr>
              <w:rPr>
                <w:rFonts w:cstheme="minorHAnsi"/>
              </w:rPr>
            </w:pPr>
            <w:r w:rsidRPr="002F2067">
              <w:rPr>
                <w:rFonts w:cstheme="minorHAnsi"/>
              </w:rPr>
              <w:t>House Name</w:t>
            </w:r>
          </w:p>
        </w:tc>
        <w:tc>
          <w:tcPr>
            <w:tcW w:w="4505" w:type="dxa"/>
          </w:tcPr>
          <w:p w:rsidR="00395F1A" w:rsidRPr="002F2067" w:rsidRDefault="00395F1A">
            <w:pPr>
              <w:rPr>
                <w:rFonts w:cstheme="minorHAnsi"/>
              </w:rPr>
            </w:pPr>
            <w:permStart w:id="286019866" w:edGrp="everyone"/>
            <w:permEnd w:id="286019866"/>
          </w:p>
        </w:tc>
      </w:tr>
      <w:tr w:rsidR="00F14038" w:rsidRPr="002F2067" w:rsidTr="00395F1A">
        <w:tc>
          <w:tcPr>
            <w:tcW w:w="4505" w:type="dxa"/>
          </w:tcPr>
          <w:p w:rsidR="00F14038" w:rsidRPr="002F2067" w:rsidRDefault="00F14038">
            <w:pPr>
              <w:rPr>
                <w:rFonts w:cstheme="minorHAnsi"/>
              </w:rPr>
            </w:pPr>
            <w:r w:rsidRPr="002F2067">
              <w:rPr>
                <w:rFonts w:cstheme="minorHAnsi"/>
              </w:rPr>
              <w:t>Number / /Street</w:t>
            </w:r>
          </w:p>
        </w:tc>
        <w:tc>
          <w:tcPr>
            <w:tcW w:w="4505" w:type="dxa"/>
          </w:tcPr>
          <w:p w:rsidR="00F14038" w:rsidRPr="002F2067" w:rsidRDefault="00F14038">
            <w:pPr>
              <w:rPr>
                <w:rFonts w:cstheme="minorHAnsi"/>
              </w:rPr>
            </w:pPr>
            <w:permStart w:id="164116710" w:edGrp="everyone"/>
            <w:permEnd w:id="164116710"/>
          </w:p>
        </w:tc>
      </w:tr>
      <w:tr w:rsidR="00F14038" w:rsidRPr="002F2067" w:rsidTr="00395F1A">
        <w:tc>
          <w:tcPr>
            <w:tcW w:w="4505" w:type="dxa"/>
          </w:tcPr>
          <w:p w:rsidR="00F14038" w:rsidRPr="002F2067" w:rsidRDefault="00F14038">
            <w:pPr>
              <w:rPr>
                <w:rFonts w:cstheme="minorHAnsi"/>
              </w:rPr>
            </w:pPr>
            <w:r w:rsidRPr="002F2067">
              <w:rPr>
                <w:rFonts w:cstheme="minorHAnsi"/>
              </w:rPr>
              <w:t>Local Area</w:t>
            </w:r>
          </w:p>
        </w:tc>
        <w:tc>
          <w:tcPr>
            <w:tcW w:w="4505" w:type="dxa"/>
          </w:tcPr>
          <w:p w:rsidR="00F14038" w:rsidRPr="002F2067" w:rsidRDefault="00F14038">
            <w:pPr>
              <w:rPr>
                <w:rFonts w:cstheme="minorHAnsi"/>
              </w:rPr>
            </w:pPr>
            <w:permStart w:id="2071952558" w:edGrp="everyone"/>
            <w:permEnd w:id="2071952558"/>
          </w:p>
        </w:tc>
      </w:tr>
      <w:tr w:rsidR="00F14038" w:rsidRPr="002F2067" w:rsidTr="00395F1A">
        <w:tc>
          <w:tcPr>
            <w:tcW w:w="4505" w:type="dxa"/>
          </w:tcPr>
          <w:p w:rsidR="00F14038" w:rsidRPr="002F2067" w:rsidRDefault="00F14038">
            <w:pPr>
              <w:rPr>
                <w:rFonts w:cstheme="minorHAnsi"/>
              </w:rPr>
            </w:pPr>
            <w:r w:rsidRPr="002F2067">
              <w:rPr>
                <w:rFonts w:cstheme="minorHAnsi"/>
              </w:rPr>
              <w:t>Post Town / City</w:t>
            </w:r>
          </w:p>
        </w:tc>
        <w:tc>
          <w:tcPr>
            <w:tcW w:w="4505" w:type="dxa"/>
          </w:tcPr>
          <w:p w:rsidR="00F14038" w:rsidRPr="002F2067" w:rsidRDefault="00F14038">
            <w:pPr>
              <w:rPr>
                <w:rFonts w:cstheme="minorHAnsi"/>
              </w:rPr>
            </w:pPr>
            <w:permStart w:id="256079883" w:edGrp="everyone"/>
            <w:permEnd w:id="256079883"/>
          </w:p>
        </w:tc>
      </w:tr>
      <w:tr w:rsidR="00395F1A" w:rsidRPr="002F2067" w:rsidTr="00395F1A">
        <w:tc>
          <w:tcPr>
            <w:tcW w:w="4505" w:type="dxa"/>
          </w:tcPr>
          <w:p w:rsidR="00395F1A" w:rsidRPr="002F2067" w:rsidRDefault="00F14038">
            <w:pPr>
              <w:rPr>
                <w:rFonts w:cstheme="minorHAnsi"/>
              </w:rPr>
            </w:pPr>
            <w:r w:rsidRPr="002F2067">
              <w:rPr>
                <w:rFonts w:cstheme="minorHAnsi"/>
              </w:rPr>
              <w:t>County</w:t>
            </w:r>
          </w:p>
        </w:tc>
        <w:tc>
          <w:tcPr>
            <w:tcW w:w="4505" w:type="dxa"/>
          </w:tcPr>
          <w:p w:rsidR="00395F1A" w:rsidRPr="002F2067" w:rsidRDefault="00395F1A">
            <w:pPr>
              <w:rPr>
                <w:rFonts w:cstheme="minorHAnsi"/>
              </w:rPr>
            </w:pPr>
            <w:permStart w:id="1642348747" w:edGrp="everyone"/>
            <w:permEnd w:id="1642348747"/>
          </w:p>
        </w:tc>
      </w:tr>
      <w:tr w:rsidR="00395F1A" w:rsidRPr="002F2067" w:rsidTr="00395F1A">
        <w:tc>
          <w:tcPr>
            <w:tcW w:w="4505" w:type="dxa"/>
          </w:tcPr>
          <w:p w:rsidR="00395F1A" w:rsidRPr="002F2067" w:rsidRDefault="00395F1A">
            <w:pPr>
              <w:rPr>
                <w:rFonts w:cstheme="minorHAnsi"/>
              </w:rPr>
            </w:pPr>
            <w:r w:rsidRPr="002F2067">
              <w:rPr>
                <w:rFonts w:cstheme="minorHAnsi"/>
              </w:rPr>
              <w:t>Postcode</w:t>
            </w:r>
          </w:p>
        </w:tc>
        <w:tc>
          <w:tcPr>
            <w:tcW w:w="4505" w:type="dxa"/>
          </w:tcPr>
          <w:p w:rsidR="00395F1A" w:rsidRPr="002F2067" w:rsidRDefault="00395F1A">
            <w:pPr>
              <w:rPr>
                <w:rFonts w:cstheme="minorHAnsi"/>
              </w:rPr>
            </w:pPr>
            <w:permStart w:id="1047733845" w:edGrp="everyone"/>
            <w:permEnd w:id="1047733845"/>
          </w:p>
        </w:tc>
      </w:tr>
      <w:tr w:rsidR="00A76E61" w:rsidRPr="002F2067" w:rsidTr="00A76E61">
        <w:tc>
          <w:tcPr>
            <w:tcW w:w="9010" w:type="dxa"/>
            <w:gridSpan w:val="2"/>
            <w:shd w:val="clear" w:color="auto" w:fill="FFE599" w:themeFill="accent4" w:themeFillTint="66"/>
          </w:tcPr>
          <w:p w:rsidR="00A76E61" w:rsidRPr="002F2067" w:rsidRDefault="00A76E61">
            <w:pPr>
              <w:rPr>
                <w:rFonts w:cstheme="minorHAnsi"/>
              </w:rPr>
            </w:pPr>
            <w:r w:rsidRPr="002F2067">
              <w:rPr>
                <w:rFonts w:cstheme="minorHAnsi"/>
              </w:rPr>
              <w:t>Contact Details</w:t>
            </w:r>
          </w:p>
        </w:tc>
      </w:tr>
      <w:tr w:rsidR="00395F1A" w:rsidRPr="002F2067" w:rsidTr="00395F1A">
        <w:tc>
          <w:tcPr>
            <w:tcW w:w="4505" w:type="dxa"/>
          </w:tcPr>
          <w:p w:rsidR="00395F1A" w:rsidRPr="002F2067" w:rsidRDefault="00395F1A">
            <w:pPr>
              <w:rPr>
                <w:rFonts w:cstheme="minorHAnsi"/>
              </w:rPr>
            </w:pPr>
            <w:r w:rsidRPr="002F2067">
              <w:rPr>
                <w:rFonts w:cstheme="minorHAnsi"/>
              </w:rPr>
              <w:t>Email Address</w:t>
            </w:r>
          </w:p>
        </w:tc>
        <w:tc>
          <w:tcPr>
            <w:tcW w:w="4505" w:type="dxa"/>
          </w:tcPr>
          <w:p w:rsidR="00395F1A" w:rsidRPr="002F2067" w:rsidRDefault="00395F1A">
            <w:pPr>
              <w:rPr>
                <w:rFonts w:cstheme="minorHAnsi"/>
              </w:rPr>
            </w:pPr>
            <w:permStart w:id="1354200280" w:edGrp="everyone"/>
            <w:permEnd w:id="1354200280"/>
          </w:p>
        </w:tc>
      </w:tr>
      <w:tr w:rsidR="00395F1A" w:rsidRPr="002F2067" w:rsidTr="00395F1A">
        <w:tc>
          <w:tcPr>
            <w:tcW w:w="4505" w:type="dxa"/>
          </w:tcPr>
          <w:p w:rsidR="00395F1A" w:rsidRPr="002F2067" w:rsidRDefault="00395F1A">
            <w:pPr>
              <w:rPr>
                <w:rFonts w:cstheme="minorHAnsi"/>
              </w:rPr>
            </w:pPr>
            <w:r w:rsidRPr="002F2067">
              <w:rPr>
                <w:rFonts w:cstheme="minorHAnsi"/>
              </w:rPr>
              <w:t>Telephone Number</w:t>
            </w:r>
          </w:p>
        </w:tc>
        <w:tc>
          <w:tcPr>
            <w:tcW w:w="4505" w:type="dxa"/>
          </w:tcPr>
          <w:p w:rsidR="00395F1A" w:rsidRPr="002F2067" w:rsidRDefault="00395F1A">
            <w:pPr>
              <w:rPr>
                <w:rFonts w:cstheme="minorHAnsi"/>
              </w:rPr>
            </w:pPr>
            <w:permStart w:id="37501358" w:edGrp="everyone"/>
            <w:permEnd w:id="37501358"/>
          </w:p>
        </w:tc>
      </w:tr>
    </w:tbl>
    <w:p w:rsidR="00395F1A" w:rsidRPr="002F2067" w:rsidRDefault="00395F1A">
      <w:pPr>
        <w:rPr>
          <w:rFonts w:cstheme="minorHAnsi"/>
        </w:rPr>
      </w:pPr>
    </w:p>
    <w:tbl>
      <w:tblPr>
        <w:tblStyle w:val="TableGrid"/>
        <w:tblW w:w="0" w:type="auto"/>
        <w:tblLook w:val="04A0" w:firstRow="1" w:lastRow="0" w:firstColumn="1" w:lastColumn="0" w:noHBand="0" w:noVBand="1"/>
      </w:tblPr>
      <w:tblGrid>
        <w:gridCol w:w="4505"/>
        <w:gridCol w:w="4505"/>
      </w:tblGrid>
      <w:tr w:rsidR="009F7ED8" w:rsidRPr="002F2067" w:rsidTr="00C651A2">
        <w:tc>
          <w:tcPr>
            <w:tcW w:w="9010" w:type="dxa"/>
            <w:gridSpan w:val="2"/>
            <w:shd w:val="clear" w:color="auto" w:fill="FFE599" w:themeFill="accent4" w:themeFillTint="66"/>
          </w:tcPr>
          <w:p w:rsidR="009F7ED8" w:rsidRPr="002F2067" w:rsidRDefault="009F7ED8" w:rsidP="00C651A2">
            <w:pPr>
              <w:rPr>
                <w:rFonts w:cstheme="minorHAnsi"/>
                <w:b/>
              </w:rPr>
            </w:pPr>
            <w:r w:rsidRPr="002F2067">
              <w:rPr>
                <w:rFonts w:cstheme="minorHAnsi"/>
                <w:b/>
              </w:rPr>
              <w:t>Personal Information</w:t>
            </w:r>
          </w:p>
        </w:tc>
      </w:tr>
      <w:tr w:rsidR="009F7ED8" w:rsidRPr="002F2067" w:rsidTr="00C651A2">
        <w:tc>
          <w:tcPr>
            <w:tcW w:w="4505" w:type="dxa"/>
          </w:tcPr>
          <w:p w:rsidR="009F7ED8" w:rsidRPr="002F2067" w:rsidRDefault="009F7ED8" w:rsidP="00C651A2">
            <w:pPr>
              <w:rPr>
                <w:rFonts w:cstheme="minorHAnsi"/>
              </w:rPr>
            </w:pPr>
            <w:r w:rsidRPr="002F2067">
              <w:rPr>
                <w:rFonts w:cstheme="minorHAnsi"/>
              </w:rPr>
              <w:t>National Insurance Number</w:t>
            </w:r>
          </w:p>
        </w:tc>
        <w:tc>
          <w:tcPr>
            <w:tcW w:w="4505" w:type="dxa"/>
          </w:tcPr>
          <w:p w:rsidR="009F7ED8" w:rsidRPr="002F2067" w:rsidRDefault="009F7ED8" w:rsidP="00C651A2">
            <w:pPr>
              <w:rPr>
                <w:rFonts w:cstheme="minorHAnsi"/>
              </w:rPr>
            </w:pPr>
            <w:permStart w:id="2137937271" w:edGrp="everyone"/>
            <w:permEnd w:id="2137937271"/>
          </w:p>
        </w:tc>
      </w:tr>
      <w:tr w:rsidR="009F7ED8" w:rsidRPr="002F2067" w:rsidTr="00C651A2">
        <w:tc>
          <w:tcPr>
            <w:tcW w:w="4505" w:type="dxa"/>
          </w:tcPr>
          <w:p w:rsidR="009F7ED8" w:rsidRPr="002F2067" w:rsidRDefault="009F7ED8" w:rsidP="00C651A2">
            <w:pPr>
              <w:rPr>
                <w:rFonts w:cstheme="minorHAnsi"/>
              </w:rPr>
            </w:pPr>
            <w:r w:rsidRPr="002F2067">
              <w:rPr>
                <w:rFonts w:cstheme="minorHAnsi"/>
              </w:rPr>
              <w:t>Date of Birth</w:t>
            </w:r>
          </w:p>
        </w:tc>
        <w:tc>
          <w:tcPr>
            <w:tcW w:w="4505" w:type="dxa"/>
          </w:tcPr>
          <w:p w:rsidR="009F7ED8" w:rsidRPr="002F2067" w:rsidRDefault="009F7ED8" w:rsidP="00C651A2">
            <w:pPr>
              <w:rPr>
                <w:rFonts w:cstheme="minorHAnsi"/>
              </w:rPr>
            </w:pPr>
            <w:permStart w:id="1039888012" w:edGrp="everyone"/>
            <w:permEnd w:id="1039888012"/>
          </w:p>
        </w:tc>
      </w:tr>
    </w:tbl>
    <w:p w:rsidR="004C380D" w:rsidRPr="002F2067" w:rsidRDefault="004C380D">
      <w:pPr>
        <w:rPr>
          <w:rFonts w:cstheme="minorHAnsi"/>
        </w:rPr>
      </w:pPr>
    </w:p>
    <w:tbl>
      <w:tblPr>
        <w:tblStyle w:val="TableGrid"/>
        <w:tblW w:w="0" w:type="auto"/>
        <w:tblLook w:val="04A0" w:firstRow="1" w:lastRow="0" w:firstColumn="1" w:lastColumn="0" w:noHBand="0" w:noVBand="1"/>
      </w:tblPr>
      <w:tblGrid>
        <w:gridCol w:w="4505"/>
        <w:gridCol w:w="4505"/>
      </w:tblGrid>
      <w:tr w:rsidR="004C380D" w:rsidRPr="002F2067" w:rsidTr="004C380D">
        <w:tc>
          <w:tcPr>
            <w:tcW w:w="9010" w:type="dxa"/>
            <w:gridSpan w:val="2"/>
            <w:shd w:val="clear" w:color="auto" w:fill="FFE599" w:themeFill="accent4" w:themeFillTint="66"/>
          </w:tcPr>
          <w:p w:rsidR="004C380D" w:rsidRPr="002F2067" w:rsidRDefault="004C380D">
            <w:pPr>
              <w:rPr>
                <w:rFonts w:cstheme="minorHAnsi"/>
                <w:b/>
              </w:rPr>
            </w:pPr>
            <w:r w:rsidRPr="002F2067">
              <w:rPr>
                <w:rFonts w:cstheme="minorHAnsi"/>
                <w:b/>
              </w:rPr>
              <w:t>Additional Information</w:t>
            </w:r>
          </w:p>
        </w:tc>
      </w:tr>
      <w:tr w:rsidR="004C380D" w:rsidRPr="002F2067" w:rsidTr="00C651A2">
        <w:tc>
          <w:tcPr>
            <w:tcW w:w="4505" w:type="dxa"/>
          </w:tcPr>
          <w:p w:rsidR="004C380D" w:rsidRPr="002F2067" w:rsidRDefault="004C380D" w:rsidP="00C651A2">
            <w:pPr>
              <w:rPr>
                <w:rFonts w:cstheme="minorHAnsi"/>
              </w:rPr>
            </w:pPr>
            <w:r w:rsidRPr="002F2067">
              <w:rPr>
                <w:rFonts w:cstheme="minorHAnsi"/>
              </w:rPr>
              <w:t>Have you ever used any surname other than your current surname?</w:t>
            </w:r>
          </w:p>
        </w:tc>
        <w:tc>
          <w:tcPr>
            <w:tcW w:w="4505" w:type="dxa"/>
          </w:tcPr>
          <w:sdt>
            <w:sdtPr>
              <w:rPr>
                <w:rFonts w:cstheme="minorHAnsi"/>
              </w:rPr>
              <w:id w:val="729114743"/>
              <w:placeholder>
                <w:docPart w:val="04B53CB4FED64B1A8284563CD81E758E"/>
              </w:placeholder>
              <w:showingPlcHdr/>
              <w:dropDownList>
                <w:listItem w:value="Choose an item."/>
                <w:listItem w:displayText="Yes" w:value="Yes"/>
                <w:listItem w:displayText="No" w:value="No"/>
              </w:dropDownList>
            </w:sdtPr>
            <w:sdtEndPr/>
            <w:sdtContent>
              <w:permStart w:id="676355999" w:edGrp="everyone" w:displacedByCustomXml="prev"/>
              <w:p w:rsidR="000D2E63" w:rsidRPr="002F2067" w:rsidRDefault="000D2E63" w:rsidP="00C651A2">
                <w:pPr>
                  <w:rPr>
                    <w:rFonts w:cstheme="minorHAnsi"/>
                  </w:rPr>
                </w:pPr>
                <w:r w:rsidRPr="002F2067">
                  <w:rPr>
                    <w:rStyle w:val="PlaceholderText"/>
                    <w:rFonts w:cstheme="minorHAnsi"/>
                  </w:rPr>
                  <w:t>Choose an item.</w:t>
                </w:r>
              </w:p>
              <w:permEnd w:id="676355999" w:displacedByCustomXml="next"/>
            </w:sdtContent>
          </w:sdt>
        </w:tc>
      </w:tr>
      <w:tr w:rsidR="004C380D" w:rsidRPr="002F2067" w:rsidTr="00C651A2">
        <w:tc>
          <w:tcPr>
            <w:tcW w:w="4505" w:type="dxa"/>
          </w:tcPr>
          <w:p w:rsidR="004C380D" w:rsidRPr="002F2067" w:rsidRDefault="004C380D" w:rsidP="00C651A2">
            <w:pPr>
              <w:rPr>
                <w:rFonts w:cstheme="minorHAnsi"/>
              </w:rPr>
            </w:pPr>
            <w:r w:rsidRPr="002F2067">
              <w:rPr>
                <w:rFonts w:cstheme="minorHAnsi"/>
              </w:rPr>
              <w:t>If yes, please provide further details</w:t>
            </w:r>
          </w:p>
        </w:tc>
        <w:tc>
          <w:tcPr>
            <w:tcW w:w="4505" w:type="dxa"/>
          </w:tcPr>
          <w:p w:rsidR="004C380D" w:rsidRPr="002F2067" w:rsidRDefault="004C380D" w:rsidP="00C651A2">
            <w:pPr>
              <w:rPr>
                <w:rFonts w:cstheme="minorHAnsi"/>
              </w:rPr>
            </w:pPr>
            <w:permStart w:id="1456802421" w:edGrp="everyone"/>
            <w:permEnd w:id="1456802421"/>
          </w:p>
          <w:p w:rsidR="00260B28" w:rsidRPr="002F2067" w:rsidRDefault="00260B28" w:rsidP="00C651A2">
            <w:pPr>
              <w:rPr>
                <w:rFonts w:cstheme="minorHAnsi"/>
              </w:rPr>
            </w:pPr>
          </w:p>
        </w:tc>
      </w:tr>
      <w:tr w:rsidR="004C380D" w:rsidRPr="002F2067" w:rsidTr="00C651A2">
        <w:tc>
          <w:tcPr>
            <w:tcW w:w="4505" w:type="dxa"/>
          </w:tcPr>
          <w:p w:rsidR="004C380D" w:rsidRPr="002F2067" w:rsidRDefault="004C380D" w:rsidP="00C651A2">
            <w:pPr>
              <w:rPr>
                <w:rFonts w:cstheme="minorHAnsi"/>
              </w:rPr>
            </w:pPr>
            <w:r w:rsidRPr="002F2067">
              <w:rPr>
                <w:rFonts w:cstheme="minorHAnsi"/>
              </w:rPr>
              <w:t>Do you currently have the right to legally live and work in the UK?</w:t>
            </w:r>
          </w:p>
        </w:tc>
        <w:sdt>
          <w:sdtPr>
            <w:rPr>
              <w:rFonts w:cstheme="minorHAnsi"/>
            </w:rPr>
            <w:id w:val="-1762824540"/>
            <w:placeholder>
              <w:docPart w:val="F0BCB794B9B840ABAB812C21C0844C9B"/>
            </w:placeholder>
            <w:showingPlcHdr/>
            <w:dropDownList>
              <w:listItem w:value="Choose an item."/>
              <w:listItem w:displayText="Yes" w:value="Yes"/>
              <w:listItem w:displayText="No" w:value="No"/>
            </w:dropDownList>
          </w:sdtPr>
          <w:sdtEndPr/>
          <w:sdtContent>
            <w:permStart w:id="690375885" w:edGrp="everyone" w:displacedByCustomXml="prev"/>
            <w:tc>
              <w:tcPr>
                <w:tcW w:w="4505" w:type="dxa"/>
              </w:tcPr>
              <w:p w:rsidR="000D2E63" w:rsidRPr="002F2067" w:rsidRDefault="000D2E63" w:rsidP="00C651A2">
                <w:pPr>
                  <w:rPr>
                    <w:rFonts w:cstheme="minorHAnsi"/>
                  </w:rPr>
                </w:pPr>
                <w:r w:rsidRPr="002F2067">
                  <w:rPr>
                    <w:rStyle w:val="PlaceholderText"/>
                    <w:rFonts w:cstheme="minorHAnsi"/>
                  </w:rPr>
                  <w:t>Choose an item.</w:t>
                </w:r>
              </w:p>
            </w:tc>
            <w:permEnd w:id="690375885" w:displacedByCustomXml="next"/>
          </w:sdtContent>
        </w:sdt>
      </w:tr>
      <w:tr w:rsidR="004C380D" w:rsidRPr="002F2067" w:rsidTr="00C651A2">
        <w:tc>
          <w:tcPr>
            <w:tcW w:w="4505" w:type="dxa"/>
          </w:tcPr>
          <w:p w:rsidR="004C380D" w:rsidRPr="002F2067" w:rsidRDefault="004C380D" w:rsidP="00C651A2">
            <w:pPr>
              <w:rPr>
                <w:rFonts w:cstheme="minorHAnsi"/>
              </w:rPr>
            </w:pPr>
            <w:r w:rsidRPr="002F2067">
              <w:rPr>
                <w:rFonts w:cstheme="minorHAnsi"/>
              </w:rPr>
              <w:t>If this is limited, please provide full details of your current immigration status, renewal dates and any other relevant information</w:t>
            </w:r>
          </w:p>
        </w:tc>
        <w:tc>
          <w:tcPr>
            <w:tcW w:w="4505" w:type="dxa"/>
          </w:tcPr>
          <w:p w:rsidR="004C380D" w:rsidRPr="002F2067" w:rsidRDefault="004C380D" w:rsidP="00C651A2">
            <w:pPr>
              <w:rPr>
                <w:rFonts w:cstheme="minorHAnsi"/>
              </w:rPr>
            </w:pPr>
            <w:permStart w:id="735607396" w:edGrp="everyone"/>
            <w:permEnd w:id="735607396"/>
          </w:p>
        </w:tc>
      </w:tr>
    </w:tbl>
    <w:p w:rsidR="002C1A4D" w:rsidRDefault="002C1A4D">
      <w:pPr>
        <w:rPr>
          <w:rFonts w:cstheme="minorHAnsi"/>
        </w:rPr>
      </w:pPr>
    </w:p>
    <w:p w:rsidR="007A10A6" w:rsidRPr="002F2067" w:rsidRDefault="007A10A6">
      <w:pPr>
        <w:rPr>
          <w:rFonts w:cstheme="minorHAnsi"/>
        </w:rPr>
      </w:pPr>
    </w:p>
    <w:tbl>
      <w:tblPr>
        <w:tblStyle w:val="TableGrid"/>
        <w:tblW w:w="0" w:type="auto"/>
        <w:tblLook w:val="04A0" w:firstRow="1" w:lastRow="0" w:firstColumn="1" w:lastColumn="0" w:noHBand="0" w:noVBand="1"/>
      </w:tblPr>
      <w:tblGrid>
        <w:gridCol w:w="4505"/>
        <w:gridCol w:w="4505"/>
      </w:tblGrid>
      <w:tr w:rsidR="007A10A6" w:rsidRPr="002F2067" w:rsidTr="00C651A2">
        <w:tc>
          <w:tcPr>
            <w:tcW w:w="4505" w:type="dxa"/>
          </w:tcPr>
          <w:p w:rsidR="007A10A6" w:rsidRPr="002F2067" w:rsidRDefault="007A10A6" w:rsidP="00C651A2">
            <w:pPr>
              <w:rPr>
                <w:rFonts w:cstheme="minorHAnsi"/>
              </w:rPr>
            </w:pPr>
            <w:r w:rsidRPr="002F2067">
              <w:rPr>
                <w:rFonts w:cstheme="minorHAnsi"/>
              </w:rPr>
              <w:t>Are you related to any employee or Governor of the College?</w:t>
            </w:r>
          </w:p>
        </w:tc>
        <w:sdt>
          <w:sdtPr>
            <w:rPr>
              <w:rFonts w:cstheme="minorHAnsi"/>
            </w:rPr>
            <w:id w:val="734052152"/>
            <w:placeholder>
              <w:docPart w:val="29478166D02C4B27995930B33DA6A085"/>
            </w:placeholder>
            <w:showingPlcHdr/>
            <w:dropDownList>
              <w:listItem w:value="Choose an item."/>
              <w:listItem w:displayText="Yes" w:value="Yes"/>
              <w:listItem w:displayText="No" w:value="No"/>
            </w:dropDownList>
          </w:sdtPr>
          <w:sdtEndPr/>
          <w:sdtContent>
            <w:permStart w:id="550832679" w:edGrp="everyone" w:displacedByCustomXml="prev"/>
            <w:tc>
              <w:tcPr>
                <w:tcW w:w="4505" w:type="dxa"/>
              </w:tcPr>
              <w:p w:rsidR="007A10A6" w:rsidRPr="002F2067" w:rsidRDefault="007A10A6" w:rsidP="00C651A2">
                <w:pPr>
                  <w:rPr>
                    <w:rFonts w:cstheme="minorHAnsi"/>
                  </w:rPr>
                </w:pPr>
                <w:r w:rsidRPr="002F2067">
                  <w:rPr>
                    <w:rStyle w:val="PlaceholderText"/>
                    <w:rFonts w:cstheme="minorHAnsi"/>
                  </w:rPr>
                  <w:t>Choose an item.</w:t>
                </w:r>
              </w:p>
            </w:tc>
            <w:permEnd w:id="550832679" w:displacedByCustomXml="next"/>
          </w:sdtContent>
        </w:sdt>
      </w:tr>
      <w:tr w:rsidR="007A10A6" w:rsidRPr="002F2067" w:rsidTr="00C651A2">
        <w:tc>
          <w:tcPr>
            <w:tcW w:w="4505" w:type="dxa"/>
          </w:tcPr>
          <w:p w:rsidR="007A10A6" w:rsidRPr="002F2067" w:rsidRDefault="007A10A6" w:rsidP="00C651A2">
            <w:pPr>
              <w:rPr>
                <w:rFonts w:cstheme="minorHAnsi"/>
              </w:rPr>
            </w:pPr>
            <w:r w:rsidRPr="002F2067">
              <w:rPr>
                <w:rFonts w:cstheme="minorHAnsi"/>
              </w:rPr>
              <w:t>If yes, please provide further details</w:t>
            </w:r>
          </w:p>
        </w:tc>
        <w:tc>
          <w:tcPr>
            <w:tcW w:w="4505" w:type="dxa"/>
          </w:tcPr>
          <w:p w:rsidR="007A10A6" w:rsidRPr="002F2067" w:rsidRDefault="007A10A6" w:rsidP="00C651A2">
            <w:pPr>
              <w:rPr>
                <w:rFonts w:cstheme="minorHAnsi"/>
              </w:rPr>
            </w:pPr>
            <w:permStart w:id="828385964" w:edGrp="everyone"/>
            <w:permEnd w:id="828385964"/>
          </w:p>
          <w:p w:rsidR="007A10A6" w:rsidRPr="002F2067" w:rsidRDefault="007A10A6" w:rsidP="00C651A2">
            <w:pPr>
              <w:rPr>
                <w:rFonts w:cstheme="minorHAnsi"/>
              </w:rPr>
            </w:pPr>
          </w:p>
        </w:tc>
      </w:tr>
    </w:tbl>
    <w:p w:rsidR="007A10A6" w:rsidRDefault="007A10A6">
      <w:pPr>
        <w:rPr>
          <w:rFonts w:cstheme="minorHAnsi"/>
        </w:rPr>
      </w:pPr>
    </w:p>
    <w:p w:rsidR="007A10A6" w:rsidRDefault="007A10A6">
      <w:pPr>
        <w:rPr>
          <w:rFonts w:cstheme="minorHAnsi"/>
        </w:rPr>
      </w:pPr>
    </w:p>
    <w:p w:rsidR="007A10A6" w:rsidRDefault="007A10A6">
      <w:pPr>
        <w:rPr>
          <w:rFonts w:cstheme="minorHAnsi"/>
        </w:rPr>
      </w:pPr>
      <w:r>
        <w:rPr>
          <w:rFonts w:cstheme="minorHAnsi"/>
        </w:rPr>
        <w:br w:type="page"/>
      </w:r>
    </w:p>
    <w:tbl>
      <w:tblPr>
        <w:tblStyle w:val="TableGrid"/>
        <w:tblW w:w="0" w:type="auto"/>
        <w:tblLook w:val="04A0" w:firstRow="1" w:lastRow="0" w:firstColumn="1" w:lastColumn="0" w:noHBand="0" w:noVBand="1"/>
      </w:tblPr>
      <w:tblGrid>
        <w:gridCol w:w="4505"/>
        <w:gridCol w:w="4505"/>
      </w:tblGrid>
      <w:tr w:rsidR="002E5E86" w:rsidRPr="002F2067" w:rsidTr="00C651A2">
        <w:tc>
          <w:tcPr>
            <w:tcW w:w="9010" w:type="dxa"/>
            <w:gridSpan w:val="2"/>
            <w:shd w:val="clear" w:color="auto" w:fill="FFE599" w:themeFill="accent4" w:themeFillTint="66"/>
          </w:tcPr>
          <w:p w:rsidR="002E5E86" w:rsidRPr="002F2067" w:rsidRDefault="002E5E86" w:rsidP="00C651A2">
            <w:pPr>
              <w:rPr>
                <w:rFonts w:cstheme="minorHAnsi"/>
                <w:b/>
              </w:rPr>
            </w:pPr>
            <w:r w:rsidRPr="002F2067">
              <w:rPr>
                <w:rFonts w:cstheme="minorHAnsi"/>
                <w:b/>
              </w:rPr>
              <w:lastRenderedPageBreak/>
              <w:t>Educational and Professional Qualifications</w:t>
            </w:r>
          </w:p>
        </w:tc>
      </w:tr>
      <w:tr w:rsidR="00DA7EB9" w:rsidRPr="002F2067" w:rsidTr="00DA7EB9">
        <w:tc>
          <w:tcPr>
            <w:tcW w:w="4505" w:type="dxa"/>
          </w:tcPr>
          <w:p w:rsidR="00DA7EB9" w:rsidRPr="002F2067" w:rsidRDefault="00DA7EB9">
            <w:pPr>
              <w:rPr>
                <w:rFonts w:cstheme="minorHAnsi"/>
              </w:rPr>
            </w:pPr>
            <w:r w:rsidRPr="002F2067">
              <w:rPr>
                <w:rFonts w:cstheme="minorHAnsi"/>
              </w:rPr>
              <w:t>Name</w:t>
            </w:r>
          </w:p>
        </w:tc>
        <w:tc>
          <w:tcPr>
            <w:tcW w:w="4505" w:type="dxa"/>
          </w:tcPr>
          <w:p w:rsidR="00DA7EB9" w:rsidRPr="002F2067" w:rsidRDefault="00DA7EB9">
            <w:pPr>
              <w:rPr>
                <w:rFonts w:cstheme="minorHAnsi"/>
              </w:rPr>
            </w:pPr>
            <w:permStart w:id="2009295161" w:edGrp="everyone"/>
            <w:permEnd w:id="2009295161"/>
          </w:p>
        </w:tc>
      </w:tr>
      <w:tr w:rsidR="00DA7EB9" w:rsidRPr="002F2067" w:rsidTr="00DA7EB9">
        <w:tc>
          <w:tcPr>
            <w:tcW w:w="4505" w:type="dxa"/>
          </w:tcPr>
          <w:p w:rsidR="00DA7EB9" w:rsidRPr="002F2067" w:rsidRDefault="00DA7EB9">
            <w:pPr>
              <w:rPr>
                <w:rFonts w:cstheme="minorHAnsi"/>
              </w:rPr>
            </w:pPr>
            <w:r w:rsidRPr="002F2067">
              <w:rPr>
                <w:rFonts w:cstheme="minorHAnsi"/>
              </w:rPr>
              <w:t>Dates Attended</w:t>
            </w:r>
          </w:p>
        </w:tc>
        <w:tc>
          <w:tcPr>
            <w:tcW w:w="4505" w:type="dxa"/>
          </w:tcPr>
          <w:p w:rsidR="00DA7EB9" w:rsidRPr="002F2067" w:rsidRDefault="00DA7EB9">
            <w:pPr>
              <w:rPr>
                <w:rFonts w:cstheme="minorHAnsi"/>
              </w:rPr>
            </w:pPr>
            <w:permStart w:id="22492660" w:edGrp="everyone"/>
            <w:permEnd w:id="22492660"/>
          </w:p>
        </w:tc>
      </w:tr>
      <w:tr w:rsidR="00DA7EB9" w:rsidRPr="002F2067" w:rsidTr="00DA7EB9">
        <w:tc>
          <w:tcPr>
            <w:tcW w:w="4505" w:type="dxa"/>
          </w:tcPr>
          <w:p w:rsidR="00DA7EB9" w:rsidRPr="002F2067" w:rsidRDefault="00DA7EB9">
            <w:pPr>
              <w:rPr>
                <w:rFonts w:cstheme="minorHAnsi"/>
              </w:rPr>
            </w:pPr>
            <w:r w:rsidRPr="002F2067">
              <w:rPr>
                <w:rFonts w:cstheme="minorHAnsi"/>
              </w:rPr>
              <w:t>Qualification Type</w:t>
            </w:r>
          </w:p>
        </w:tc>
        <w:tc>
          <w:tcPr>
            <w:tcW w:w="4505" w:type="dxa"/>
          </w:tcPr>
          <w:p w:rsidR="00DA7EB9" w:rsidRPr="002F2067" w:rsidRDefault="00DA7EB9">
            <w:pPr>
              <w:rPr>
                <w:rFonts w:cstheme="minorHAnsi"/>
              </w:rPr>
            </w:pPr>
            <w:permStart w:id="1508646322" w:edGrp="everyone"/>
            <w:permEnd w:id="1508646322"/>
          </w:p>
        </w:tc>
      </w:tr>
      <w:tr w:rsidR="00DA7EB9" w:rsidRPr="002F2067" w:rsidTr="00DA7EB9">
        <w:tc>
          <w:tcPr>
            <w:tcW w:w="4505" w:type="dxa"/>
          </w:tcPr>
          <w:p w:rsidR="00DA7EB9" w:rsidRPr="002F2067" w:rsidRDefault="00DA7EB9">
            <w:pPr>
              <w:rPr>
                <w:rFonts w:cstheme="minorHAnsi"/>
              </w:rPr>
            </w:pPr>
            <w:r w:rsidRPr="002F2067">
              <w:rPr>
                <w:rFonts w:cstheme="minorHAnsi"/>
              </w:rPr>
              <w:t>Subject /Qualification Name</w:t>
            </w:r>
          </w:p>
        </w:tc>
        <w:tc>
          <w:tcPr>
            <w:tcW w:w="4505" w:type="dxa"/>
          </w:tcPr>
          <w:p w:rsidR="00DA7EB9" w:rsidRPr="002F2067" w:rsidRDefault="00DA7EB9">
            <w:pPr>
              <w:rPr>
                <w:rFonts w:cstheme="minorHAnsi"/>
              </w:rPr>
            </w:pPr>
            <w:permStart w:id="1834776856" w:edGrp="everyone"/>
            <w:permEnd w:id="1834776856"/>
          </w:p>
        </w:tc>
      </w:tr>
      <w:tr w:rsidR="00DA7EB9" w:rsidRPr="002F2067" w:rsidTr="00DA7EB9">
        <w:tc>
          <w:tcPr>
            <w:tcW w:w="4505" w:type="dxa"/>
          </w:tcPr>
          <w:p w:rsidR="00DA7EB9" w:rsidRPr="002F2067" w:rsidRDefault="00DA7EB9">
            <w:pPr>
              <w:rPr>
                <w:rFonts w:cstheme="minorHAnsi"/>
              </w:rPr>
            </w:pPr>
            <w:r w:rsidRPr="002F2067">
              <w:rPr>
                <w:rFonts w:cstheme="minorHAnsi"/>
              </w:rPr>
              <w:t>Grade / Level Achieved</w:t>
            </w:r>
          </w:p>
        </w:tc>
        <w:tc>
          <w:tcPr>
            <w:tcW w:w="4505" w:type="dxa"/>
          </w:tcPr>
          <w:p w:rsidR="00DA7EB9" w:rsidRPr="002F2067" w:rsidRDefault="00DA7EB9">
            <w:pPr>
              <w:rPr>
                <w:rFonts w:cstheme="minorHAnsi"/>
              </w:rPr>
            </w:pPr>
            <w:permStart w:id="1274493697" w:edGrp="everyone"/>
            <w:permEnd w:id="1274493697"/>
          </w:p>
        </w:tc>
      </w:tr>
      <w:tr w:rsidR="00DA7EB9" w:rsidRPr="002F2067" w:rsidTr="00DA7EB9">
        <w:tc>
          <w:tcPr>
            <w:tcW w:w="4505" w:type="dxa"/>
          </w:tcPr>
          <w:p w:rsidR="00DA7EB9" w:rsidRPr="002F2067" w:rsidRDefault="00DA7EB9">
            <w:pPr>
              <w:rPr>
                <w:rFonts w:cstheme="minorHAnsi"/>
              </w:rPr>
            </w:pPr>
            <w:r w:rsidRPr="002F2067">
              <w:rPr>
                <w:rFonts w:cstheme="minorHAnsi"/>
              </w:rPr>
              <w:t>Date Achieved</w:t>
            </w:r>
          </w:p>
        </w:tc>
        <w:tc>
          <w:tcPr>
            <w:tcW w:w="4505" w:type="dxa"/>
          </w:tcPr>
          <w:p w:rsidR="00DA7EB9" w:rsidRPr="002F2067" w:rsidRDefault="00DA7EB9">
            <w:pPr>
              <w:rPr>
                <w:rFonts w:cstheme="minorHAnsi"/>
              </w:rPr>
            </w:pPr>
            <w:permStart w:id="548340726" w:edGrp="everyone"/>
            <w:permEnd w:id="548340726"/>
          </w:p>
        </w:tc>
      </w:tr>
    </w:tbl>
    <w:p w:rsidR="009F7ED8" w:rsidRPr="002F2067" w:rsidRDefault="009F7ED8">
      <w:pPr>
        <w:rPr>
          <w:rFonts w:cstheme="minorHAnsi"/>
        </w:rPr>
      </w:pPr>
    </w:p>
    <w:tbl>
      <w:tblPr>
        <w:tblStyle w:val="TableGrid"/>
        <w:tblW w:w="0" w:type="auto"/>
        <w:tblLook w:val="04A0" w:firstRow="1" w:lastRow="0" w:firstColumn="1" w:lastColumn="0" w:noHBand="0" w:noVBand="1"/>
      </w:tblPr>
      <w:tblGrid>
        <w:gridCol w:w="4505"/>
        <w:gridCol w:w="4505"/>
      </w:tblGrid>
      <w:tr w:rsidR="00DA7EB9" w:rsidRPr="002F2067" w:rsidTr="00C651A2">
        <w:tc>
          <w:tcPr>
            <w:tcW w:w="4505" w:type="dxa"/>
          </w:tcPr>
          <w:p w:rsidR="00DA7EB9" w:rsidRPr="002F2067" w:rsidRDefault="00DA7EB9" w:rsidP="00C651A2">
            <w:pPr>
              <w:rPr>
                <w:rFonts w:cstheme="minorHAnsi"/>
              </w:rPr>
            </w:pPr>
            <w:r w:rsidRPr="002F2067">
              <w:rPr>
                <w:rFonts w:cstheme="minorHAnsi"/>
              </w:rPr>
              <w:t>Name</w:t>
            </w:r>
          </w:p>
        </w:tc>
        <w:tc>
          <w:tcPr>
            <w:tcW w:w="4505" w:type="dxa"/>
          </w:tcPr>
          <w:p w:rsidR="00DA7EB9" w:rsidRPr="002F2067" w:rsidRDefault="00DA7EB9" w:rsidP="00C651A2">
            <w:pPr>
              <w:rPr>
                <w:rFonts w:cstheme="minorHAnsi"/>
              </w:rPr>
            </w:pPr>
            <w:permStart w:id="1808403195" w:edGrp="everyone"/>
            <w:permEnd w:id="1808403195"/>
          </w:p>
        </w:tc>
      </w:tr>
      <w:tr w:rsidR="00DA7EB9" w:rsidRPr="002F2067" w:rsidTr="00C651A2">
        <w:tc>
          <w:tcPr>
            <w:tcW w:w="4505" w:type="dxa"/>
          </w:tcPr>
          <w:p w:rsidR="00DA7EB9" w:rsidRPr="002F2067" w:rsidRDefault="00DA7EB9" w:rsidP="00C651A2">
            <w:pPr>
              <w:rPr>
                <w:rFonts w:cstheme="minorHAnsi"/>
              </w:rPr>
            </w:pPr>
            <w:r w:rsidRPr="002F2067">
              <w:rPr>
                <w:rFonts w:cstheme="minorHAnsi"/>
              </w:rPr>
              <w:t>Dates Attended</w:t>
            </w:r>
          </w:p>
        </w:tc>
        <w:tc>
          <w:tcPr>
            <w:tcW w:w="4505" w:type="dxa"/>
          </w:tcPr>
          <w:p w:rsidR="00DA7EB9" w:rsidRPr="002F2067" w:rsidRDefault="00DA7EB9" w:rsidP="00C651A2">
            <w:pPr>
              <w:rPr>
                <w:rFonts w:cstheme="minorHAnsi"/>
              </w:rPr>
            </w:pPr>
            <w:permStart w:id="591295059" w:edGrp="everyone"/>
            <w:permEnd w:id="591295059"/>
          </w:p>
        </w:tc>
      </w:tr>
      <w:tr w:rsidR="00DA7EB9" w:rsidRPr="002F2067" w:rsidTr="00C651A2">
        <w:tc>
          <w:tcPr>
            <w:tcW w:w="4505" w:type="dxa"/>
          </w:tcPr>
          <w:p w:rsidR="00DA7EB9" w:rsidRPr="002F2067" w:rsidRDefault="00DA7EB9" w:rsidP="00C651A2">
            <w:pPr>
              <w:rPr>
                <w:rFonts w:cstheme="minorHAnsi"/>
              </w:rPr>
            </w:pPr>
            <w:r w:rsidRPr="002F2067">
              <w:rPr>
                <w:rFonts w:cstheme="minorHAnsi"/>
              </w:rPr>
              <w:t>Qualification Type</w:t>
            </w:r>
          </w:p>
        </w:tc>
        <w:tc>
          <w:tcPr>
            <w:tcW w:w="4505" w:type="dxa"/>
          </w:tcPr>
          <w:p w:rsidR="00DA7EB9" w:rsidRPr="002F2067" w:rsidRDefault="00DA7EB9" w:rsidP="00C651A2">
            <w:pPr>
              <w:rPr>
                <w:rFonts w:cstheme="minorHAnsi"/>
              </w:rPr>
            </w:pPr>
            <w:permStart w:id="618998763" w:edGrp="everyone"/>
            <w:permEnd w:id="618998763"/>
          </w:p>
        </w:tc>
      </w:tr>
      <w:tr w:rsidR="00DA7EB9" w:rsidRPr="002F2067" w:rsidTr="00C651A2">
        <w:tc>
          <w:tcPr>
            <w:tcW w:w="4505" w:type="dxa"/>
          </w:tcPr>
          <w:p w:rsidR="00DA7EB9" w:rsidRPr="002F2067" w:rsidRDefault="00DA7EB9" w:rsidP="00C651A2">
            <w:pPr>
              <w:rPr>
                <w:rFonts w:cstheme="minorHAnsi"/>
              </w:rPr>
            </w:pPr>
            <w:r w:rsidRPr="002F2067">
              <w:rPr>
                <w:rFonts w:cstheme="minorHAnsi"/>
              </w:rPr>
              <w:t>Subject /Qualification Name</w:t>
            </w:r>
          </w:p>
        </w:tc>
        <w:tc>
          <w:tcPr>
            <w:tcW w:w="4505" w:type="dxa"/>
          </w:tcPr>
          <w:p w:rsidR="00DA7EB9" w:rsidRPr="002F2067" w:rsidRDefault="00DA7EB9" w:rsidP="00C651A2">
            <w:pPr>
              <w:rPr>
                <w:rFonts w:cstheme="minorHAnsi"/>
              </w:rPr>
            </w:pPr>
            <w:permStart w:id="550906356" w:edGrp="everyone"/>
            <w:permEnd w:id="550906356"/>
          </w:p>
        </w:tc>
      </w:tr>
      <w:tr w:rsidR="00DA7EB9" w:rsidRPr="002F2067" w:rsidTr="00C651A2">
        <w:tc>
          <w:tcPr>
            <w:tcW w:w="4505" w:type="dxa"/>
          </w:tcPr>
          <w:p w:rsidR="00DA7EB9" w:rsidRPr="002F2067" w:rsidRDefault="00DA7EB9" w:rsidP="00C651A2">
            <w:pPr>
              <w:rPr>
                <w:rFonts w:cstheme="minorHAnsi"/>
              </w:rPr>
            </w:pPr>
            <w:r w:rsidRPr="002F2067">
              <w:rPr>
                <w:rFonts w:cstheme="minorHAnsi"/>
              </w:rPr>
              <w:t>Grade / Level Achieved</w:t>
            </w:r>
          </w:p>
        </w:tc>
        <w:tc>
          <w:tcPr>
            <w:tcW w:w="4505" w:type="dxa"/>
          </w:tcPr>
          <w:p w:rsidR="00DA7EB9" w:rsidRPr="002F2067" w:rsidRDefault="00DA7EB9" w:rsidP="00C651A2">
            <w:pPr>
              <w:rPr>
                <w:rFonts w:cstheme="minorHAnsi"/>
              </w:rPr>
            </w:pPr>
            <w:permStart w:id="558985614" w:edGrp="everyone"/>
            <w:permEnd w:id="558985614"/>
          </w:p>
        </w:tc>
      </w:tr>
      <w:tr w:rsidR="00DA7EB9" w:rsidRPr="002F2067" w:rsidTr="00C651A2">
        <w:tc>
          <w:tcPr>
            <w:tcW w:w="4505" w:type="dxa"/>
          </w:tcPr>
          <w:p w:rsidR="00DA7EB9" w:rsidRPr="002F2067" w:rsidRDefault="00DA7EB9" w:rsidP="00C651A2">
            <w:pPr>
              <w:rPr>
                <w:rFonts w:cstheme="minorHAnsi"/>
              </w:rPr>
            </w:pPr>
            <w:r w:rsidRPr="002F2067">
              <w:rPr>
                <w:rFonts w:cstheme="minorHAnsi"/>
              </w:rPr>
              <w:t>Date Achieved</w:t>
            </w:r>
          </w:p>
        </w:tc>
        <w:tc>
          <w:tcPr>
            <w:tcW w:w="4505" w:type="dxa"/>
          </w:tcPr>
          <w:p w:rsidR="00DA7EB9" w:rsidRPr="002F2067" w:rsidRDefault="00DA7EB9" w:rsidP="00C651A2">
            <w:pPr>
              <w:rPr>
                <w:rFonts w:cstheme="minorHAnsi"/>
              </w:rPr>
            </w:pPr>
            <w:permStart w:id="211510068" w:edGrp="everyone"/>
            <w:permEnd w:id="211510068"/>
          </w:p>
        </w:tc>
      </w:tr>
    </w:tbl>
    <w:p w:rsidR="00DA7EB9" w:rsidRPr="002F2067" w:rsidRDefault="00DA7EB9">
      <w:pPr>
        <w:rPr>
          <w:rFonts w:cstheme="minorHAnsi"/>
        </w:rPr>
      </w:pPr>
    </w:p>
    <w:tbl>
      <w:tblPr>
        <w:tblStyle w:val="TableGrid"/>
        <w:tblW w:w="0" w:type="auto"/>
        <w:tblLook w:val="04A0" w:firstRow="1" w:lastRow="0" w:firstColumn="1" w:lastColumn="0" w:noHBand="0" w:noVBand="1"/>
      </w:tblPr>
      <w:tblGrid>
        <w:gridCol w:w="4505"/>
        <w:gridCol w:w="4505"/>
      </w:tblGrid>
      <w:tr w:rsidR="00DA7EB9" w:rsidRPr="002F2067" w:rsidTr="00C651A2">
        <w:tc>
          <w:tcPr>
            <w:tcW w:w="4505" w:type="dxa"/>
          </w:tcPr>
          <w:p w:rsidR="00DA7EB9" w:rsidRPr="002F2067" w:rsidRDefault="00DA7EB9" w:rsidP="00C651A2">
            <w:pPr>
              <w:rPr>
                <w:rFonts w:cstheme="minorHAnsi"/>
              </w:rPr>
            </w:pPr>
            <w:r w:rsidRPr="002F2067">
              <w:rPr>
                <w:rFonts w:cstheme="minorHAnsi"/>
              </w:rPr>
              <w:t>Name</w:t>
            </w:r>
          </w:p>
        </w:tc>
        <w:tc>
          <w:tcPr>
            <w:tcW w:w="4505" w:type="dxa"/>
          </w:tcPr>
          <w:p w:rsidR="00DA7EB9" w:rsidRPr="002F2067" w:rsidRDefault="00DA7EB9" w:rsidP="00C651A2">
            <w:pPr>
              <w:rPr>
                <w:rFonts w:cstheme="minorHAnsi"/>
              </w:rPr>
            </w:pPr>
            <w:permStart w:id="1378109496" w:edGrp="everyone"/>
            <w:permEnd w:id="1378109496"/>
          </w:p>
        </w:tc>
      </w:tr>
      <w:tr w:rsidR="00DA7EB9" w:rsidRPr="002F2067" w:rsidTr="00C651A2">
        <w:tc>
          <w:tcPr>
            <w:tcW w:w="4505" w:type="dxa"/>
          </w:tcPr>
          <w:p w:rsidR="00DA7EB9" w:rsidRPr="002F2067" w:rsidRDefault="00DA7EB9" w:rsidP="00C651A2">
            <w:pPr>
              <w:rPr>
                <w:rFonts w:cstheme="minorHAnsi"/>
              </w:rPr>
            </w:pPr>
            <w:r w:rsidRPr="002F2067">
              <w:rPr>
                <w:rFonts w:cstheme="minorHAnsi"/>
              </w:rPr>
              <w:t>Dates Attended</w:t>
            </w:r>
          </w:p>
        </w:tc>
        <w:tc>
          <w:tcPr>
            <w:tcW w:w="4505" w:type="dxa"/>
          </w:tcPr>
          <w:p w:rsidR="00DA7EB9" w:rsidRPr="002F2067" w:rsidRDefault="00DA7EB9" w:rsidP="00C651A2">
            <w:pPr>
              <w:rPr>
                <w:rFonts w:cstheme="minorHAnsi"/>
              </w:rPr>
            </w:pPr>
            <w:permStart w:id="1127546984" w:edGrp="everyone"/>
            <w:permEnd w:id="1127546984"/>
          </w:p>
        </w:tc>
      </w:tr>
      <w:tr w:rsidR="00DA7EB9" w:rsidRPr="002F2067" w:rsidTr="00C651A2">
        <w:tc>
          <w:tcPr>
            <w:tcW w:w="4505" w:type="dxa"/>
          </w:tcPr>
          <w:p w:rsidR="00DA7EB9" w:rsidRPr="002F2067" w:rsidRDefault="00DA7EB9" w:rsidP="00C651A2">
            <w:pPr>
              <w:rPr>
                <w:rFonts w:cstheme="minorHAnsi"/>
              </w:rPr>
            </w:pPr>
            <w:r w:rsidRPr="002F2067">
              <w:rPr>
                <w:rFonts w:cstheme="minorHAnsi"/>
              </w:rPr>
              <w:t>Qualification Type</w:t>
            </w:r>
          </w:p>
        </w:tc>
        <w:tc>
          <w:tcPr>
            <w:tcW w:w="4505" w:type="dxa"/>
          </w:tcPr>
          <w:p w:rsidR="00DA7EB9" w:rsidRPr="002F2067" w:rsidRDefault="00DA7EB9" w:rsidP="00C651A2">
            <w:pPr>
              <w:rPr>
                <w:rFonts w:cstheme="minorHAnsi"/>
              </w:rPr>
            </w:pPr>
            <w:permStart w:id="1417088199" w:edGrp="everyone"/>
            <w:permEnd w:id="1417088199"/>
          </w:p>
        </w:tc>
      </w:tr>
      <w:tr w:rsidR="00DA7EB9" w:rsidRPr="002F2067" w:rsidTr="00C651A2">
        <w:tc>
          <w:tcPr>
            <w:tcW w:w="4505" w:type="dxa"/>
          </w:tcPr>
          <w:p w:rsidR="00DA7EB9" w:rsidRPr="002F2067" w:rsidRDefault="00DA7EB9" w:rsidP="00C651A2">
            <w:pPr>
              <w:rPr>
                <w:rFonts w:cstheme="minorHAnsi"/>
              </w:rPr>
            </w:pPr>
            <w:r w:rsidRPr="002F2067">
              <w:rPr>
                <w:rFonts w:cstheme="minorHAnsi"/>
              </w:rPr>
              <w:t>Subject /Qualification Name</w:t>
            </w:r>
          </w:p>
        </w:tc>
        <w:tc>
          <w:tcPr>
            <w:tcW w:w="4505" w:type="dxa"/>
          </w:tcPr>
          <w:p w:rsidR="00DA7EB9" w:rsidRPr="002F2067" w:rsidRDefault="00DA7EB9" w:rsidP="00C651A2">
            <w:pPr>
              <w:rPr>
                <w:rFonts w:cstheme="minorHAnsi"/>
              </w:rPr>
            </w:pPr>
            <w:permStart w:id="2089163687" w:edGrp="everyone"/>
            <w:permEnd w:id="2089163687"/>
          </w:p>
        </w:tc>
      </w:tr>
      <w:tr w:rsidR="00DA7EB9" w:rsidRPr="002F2067" w:rsidTr="00C651A2">
        <w:tc>
          <w:tcPr>
            <w:tcW w:w="4505" w:type="dxa"/>
          </w:tcPr>
          <w:p w:rsidR="00DA7EB9" w:rsidRPr="002F2067" w:rsidRDefault="00DA7EB9" w:rsidP="00C651A2">
            <w:pPr>
              <w:rPr>
                <w:rFonts w:cstheme="minorHAnsi"/>
              </w:rPr>
            </w:pPr>
            <w:r w:rsidRPr="002F2067">
              <w:rPr>
                <w:rFonts w:cstheme="minorHAnsi"/>
              </w:rPr>
              <w:t>Grade / Level Achieved</w:t>
            </w:r>
          </w:p>
        </w:tc>
        <w:tc>
          <w:tcPr>
            <w:tcW w:w="4505" w:type="dxa"/>
          </w:tcPr>
          <w:p w:rsidR="00DA7EB9" w:rsidRPr="002F2067" w:rsidRDefault="00DA7EB9" w:rsidP="00C651A2">
            <w:pPr>
              <w:rPr>
                <w:rFonts w:cstheme="minorHAnsi"/>
              </w:rPr>
            </w:pPr>
            <w:permStart w:id="874802337" w:edGrp="everyone"/>
            <w:permEnd w:id="874802337"/>
          </w:p>
        </w:tc>
      </w:tr>
      <w:tr w:rsidR="00DA7EB9" w:rsidRPr="002F2067" w:rsidTr="00C651A2">
        <w:tc>
          <w:tcPr>
            <w:tcW w:w="4505" w:type="dxa"/>
          </w:tcPr>
          <w:p w:rsidR="00DA7EB9" w:rsidRPr="002F2067" w:rsidRDefault="00DA7EB9" w:rsidP="00C651A2">
            <w:pPr>
              <w:rPr>
                <w:rFonts w:cstheme="minorHAnsi"/>
              </w:rPr>
            </w:pPr>
            <w:r w:rsidRPr="002F2067">
              <w:rPr>
                <w:rFonts w:cstheme="minorHAnsi"/>
              </w:rPr>
              <w:t>Date Achieved</w:t>
            </w:r>
          </w:p>
        </w:tc>
        <w:tc>
          <w:tcPr>
            <w:tcW w:w="4505" w:type="dxa"/>
          </w:tcPr>
          <w:p w:rsidR="00DA7EB9" w:rsidRPr="002F2067" w:rsidRDefault="00DA7EB9" w:rsidP="00C651A2">
            <w:pPr>
              <w:rPr>
                <w:rFonts w:cstheme="minorHAnsi"/>
              </w:rPr>
            </w:pPr>
            <w:permStart w:id="817368926" w:edGrp="everyone"/>
            <w:permEnd w:id="817368926"/>
          </w:p>
        </w:tc>
      </w:tr>
    </w:tbl>
    <w:p w:rsidR="00DA7EB9" w:rsidRPr="002F2067" w:rsidRDefault="00DA7EB9">
      <w:pPr>
        <w:rPr>
          <w:rFonts w:cstheme="minorHAnsi"/>
        </w:rPr>
      </w:pPr>
    </w:p>
    <w:tbl>
      <w:tblPr>
        <w:tblStyle w:val="TableGrid"/>
        <w:tblW w:w="0" w:type="auto"/>
        <w:tblLook w:val="04A0" w:firstRow="1" w:lastRow="0" w:firstColumn="1" w:lastColumn="0" w:noHBand="0" w:noVBand="1"/>
      </w:tblPr>
      <w:tblGrid>
        <w:gridCol w:w="4505"/>
        <w:gridCol w:w="4505"/>
      </w:tblGrid>
      <w:tr w:rsidR="00DA7EB9" w:rsidRPr="002F2067" w:rsidTr="00C651A2">
        <w:tc>
          <w:tcPr>
            <w:tcW w:w="4505" w:type="dxa"/>
          </w:tcPr>
          <w:p w:rsidR="00DA7EB9" w:rsidRPr="002F2067" w:rsidRDefault="00DA7EB9" w:rsidP="00C651A2">
            <w:pPr>
              <w:rPr>
                <w:rFonts w:cstheme="minorHAnsi"/>
              </w:rPr>
            </w:pPr>
            <w:r w:rsidRPr="002F2067">
              <w:rPr>
                <w:rFonts w:cstheme="minorHAnsi"/>
              </w:rPr>
              <w:t>Name</w:t>
            </w:r>
          </w:p>
        </w:tc>
        <w:tc>
          <w:tcPr>
            <w:tcW w:w="4505" w:type="dxa"/>
          </w:tcPr>
          <w:p w:rsidR="00DA7EB9" w:rsidRPr="002F2067" w:rsidRDefault="00DA7EB9" w:rsidP="00C651A2">
            <w:pPr>
              <w:rPr>
                <w:rFonts w:cstheme="minorHAnsi"/>
              </w:rPr>
            </w:pPr>
            <w:permStart w:id="1341607455" w:edGrp="everyone"/>
            <w:permEnd w:id="1341607455"/>
          </w:p>
        </w:tc>
      </w:tr>
      <w:tr w:rsidR="00DA7EB9" w:rsidRPr="002F2067" w:rsidTr="00C651A2">
        <w:tc>
          <w:tcPr>
            <w:tcW w:w="4505" w:type="dxa"/>
          </w:tcPr>
          <w:p w:rsidR="00DA7EB9" w:rsidRPr="002F2067" w:rsidRDefault="00DA7EB9" w:rsidP="00C651A2">
            <w:pPr>
              <w:rPr>
                <w:rFonts w:cstheme="minorHAnsi"/>
              </w:rPr>
            </w:pPr>
            <w:r w:rsidRPr="002F2067">
              <w:rPr>
                <w:rFonts w:cstheme="minorHAnsi"/>
              </w:rPr>
              <w:t>Dates Attended</w:t>
            </w:r>
          </w:p>
        </w:tc>
        <w:tc>
          <w:tcPr>
            <w:tcW w:w="4505" w:type="dxa"/>
          </w:tcPr>
          <w:p w:rsidR="00DA7EB9" w:rsidRPr="002F2067" w:rsidRDefault="00DA7EB9" w:rsidP="00C651A2">
            <w:pPr>
              <w:rPr>
                <w:rFonts w:cstheme="minorHAnsi"/>
              </w:rPr>
            </w:pPr>
            <w:permStart w:id="966488976" w:edGrp="everyone"/>
            <w:permEnd w:id="966488976"/>
          </w:p>
        </w:tc>
      </w:tr>
      <w:tr w:rsidR="00DA7EB9" w:rsidRPr="002F2067" w:rsidTr="00C651A2">
        <w:tc>
          <w:tcPr>
            <w:tcW w:w="4505" w:type="dxa"/>
          </w:tcPr>
          <w:p w:rsidR="00DA7EB9" w:rsidRPr="002F2067" w:rsidRDefault="00DA7EB9" w:rsidP="00C651A2">
            <w:pPr>
              <w:rPr>
                <w:rFonts w:cstheme="minorHAnsi"/>
              </w:rPr>
            </w:pPr>
            <w:r w:rsidRPr="002F2067">
              <w:rPr>
                <w:rFonts w:cstheme="minorHAnsi"/>
              </w:rPr>
              <w:t>Qualification Type</w:t>
            </w:r>
          </w:p>
        </w:tc>
        <w:tc>
          <w:tcPr>
            <w:tcW w:w="4505" w:type="dxa"/>
          </w:tcPr>
          <w:p w:rsidR="00DA7EB9" w:rsidRPr="002F2067" w:rsidRDefault="00DA7EB9" w:rsidP="00C651A2">
            <w:pPr>
              <w:rPr>
                <w:rFonts w:cstheme="minorHAnsi"/>
              </w:rPr>
            </w:pPr>
            <w:permStart w:id="773991944" w:edGrp="everyone"/>
            <w:permEnd w:id="773991944"/>
          </w:p>
        </w:tc>
      </w:tr>
      <w:tr w:rsidR="00DA7EB9" w:rsidRPr="002F2067" w:rsidTr="00C651A2">
        <w:tc>
          <w:tcPr>
            <w:tcW w:w="4505" w:type="dxa"/>
          </w:tcPr>
          <w:p w:rsidR="00DA7EB9" w:rsidRPr="002F2067" w:rsidRDefault="00DA7EB9" w:rsidP="00C651A2">
            <w:pPr>
              <w:rPr>
                <w:rFonts w:cstheme="minorHAnsi"/>
              </w:rPr>
            </w:pPr>
            <w:r w:rsidRPr="002F2067">
              <w:rPr>
                <w:rFonts w:cstheme="minorHAnsi"/>
              </w:rPr>
              <w:t>Subject /Qualification Name</w:t>
            </w:r>
          </w:p>
        </w:tc>
        <w:tc>
          <w:tcPr>
            <w:tcW w:w="4505" w:type="dxa"/>
          </w:tcPr>
          <w:p w:rsidR="00DA7EB9" w:rsidRPr="002F2067" w:rsidRDefault="00DA7EB9" w:rsidP="00C651A2">
            <w:pPr>
              <w:rPr>
                <w:rFonts w:cstheme="minorHAnsi"/>
              </w:rPr>
            </w:pPr>
            <w:permStart w:id="1073314238" w:edGrp="everyone"/>
            <w:permEnd w:id="1073314238"/>
          </w:p>
        </w:tc>
      </w:tr>
      <w:tr w:rsidR="00DA7EB9" w:rsidRPr="002F2067" w:rsidTr="00C651A2">
        <w:tc>
          <w:tcPr>
            <w:tcW w:w="4505" w:type="dxa"/>
          </w:tcPr>
          <w:p w:rsidR="00DA7EB9" w:rsidRPr="002F2067" w:rsidRDefault="00DA7EB9" w:rsidP="00C651A2">
            <w:pPr>
              <w:rPr>
                <w:rFonts w:cstheme="minorHAnsi"/>
              </w:rPr>
            </w:pPr>
            <w:r w:rsidRPr="002F2067">
              <w:rPr>
                <w:rFonts w:cstheme="minorHAnsi"/>
              </w:rPr>
              <w:t>Grade / Level Achieved</w:t>
            </w:r>
          </w:p>
        </w:tc>
        <w:tc>
          <w:tcPr>
            <w:tcW w:w="4505" w:type="dxa"/>
          </w:tcPr>
          <w:p w:rsidR="00DA7EB9" w:rsidRPr="002F2067" w:rsidRDefault="00DA7EB9" w:rsidP="00C651A2">
            <w:pPr>
              <w:rPr>
                <w:rFonts w:cstheme="minorHAnsi"/>
              </w:rPr>
            </w:pPr>
            <w:permStart w:id="1936155590" w:edGrp="everyone"/>
            <w:permEnd w:id="1936155590"/>
          </w:p>
        </w:tc>
      </w:tr>
      <w:tr w:rsidR="00DA7EB9" w:rsidRPr="002F2067" w:rsidTr="00C651A2">
        <w:tc>
          <w:tcPr>
            <w:tcW w:w="4505" w:type="dxa"/>
          </w:tcPr>
          <w:p w:rsidR="00DA7EB9" w:rsidRPr="002F2067" w:rsidRDefault="00DA7EB9" w:rsidP="00C651A2">
            <w:pPr>
              <w:rPr>
                <w:rFonts w:cstheme="minorHAnsi"/>
              </w:rPr>
            </w:pPr>
            <w:r w:rsidRPr="002F2067">
              <w:rPr>
                <w:rFonts w:cstheme="minorHAnsi"/>
              </w:rPr>
              <w:t>Date Achieved</w:t>
            </w:r>
          </w:p>
        </w:tc>
        <w:tc>
          <w:tcPr>
            <w:tcW w:w="4505" w:type="dxa"/>
          </w:tcPr>
          <w:p w:rsidR="00DA7EB9" w:rsidRPr="002F2067" w:rsidRDefault="00DA7EB9" w:rsidP="00C651A2">
            <w:pPr>
              <w:rPr>
                <w:rFonts w:cstheme="minorHAnsi"/>
              </w:rPr>
            </w:pPr>
            <w:permStart w:id="1891899903" w:edGrp="everyone"/>
            <w:permEnd w:id="1891899903"/>
          </w:p>
        </w:tc>
      </w:tr>
    </w:tbl>
    <w:p w:rsidR="00DA7EB9" w:rsidRPr="002F2067" w:rsidRDefault="00DA7EB9">
      <w:pPr>
        <w:rPr>
          <w:rFonts w:cstheme="minorHAnsi"/>
        </w:rPr>
      </w:pPr>
    </w:p>
    <w:tbl>
      <w:tblPr>
        <w:tblStyle w:val="TableGrid"/>
        <w:tblW w:w="0" w:type="auto"/>
        <w:tblLook w:val="04A0" w:firstRow="1" w:lastRow="0" w:firstColumn="1" w:lastColumn="0" w:noHBand="0" w:noVBand="1"/>
      </w:tblPr>
      <w:tblGrid>
        <w:gridCol w:w="4505"/>
        <w:gridCol w:w="4505"/>
      </w:tblGrid>
      <w:tr w:rsidR="00511359" w:rsidRPr="002F2067" w:rsidTr="00C651A2">
        <w:tc>
          <w:tcPr>
            <w:tcW w:w="4505" w:type="dxa"/>
          </w:tcPr>
          <w:p w:rsidR="00511359" w:rsidRPr="002F2067" w:rsidRDefault="00511359" w:rsidP="00C651A2">
            <w:pPr>
              <w:rPr>
                <w:rFonts w:cstheme="minorHAnsi"/>
              </w:rPr>
            </w:pPr>
            <w:r w:rsidRPr="002F2067">
              <w:rPr>
                <w:rFonts w:cstheme="minorHAnsi"/>
              </w:rPr>
              <w:t>Name</w:t>
            </w:r>
          </w:p>
        </w:tc>
        <w:tc>
          <w:tcPr>
            <w:tcW w:w="4505" w:type="dxa"/>
          </w:tcPr>
          <w:p w:rsidR="00511359" w:rsidRPr="002F2067" w:rsidRDefault="00511359" w:rsidP="00C651A2">
            <w:pPr>
              <w:rPr>
                <w:rFonts w:cstheme="minorHAnsi"/>
              </w:rPr>
            </w:pPr>
            <w:permStart w:id="277962294" w:edGrp="everyone"/>
            <w:permEnd w:id="277962294"/>
          </w:p>
        </w:tc>
      </w:tr>
      <w:tr w:rsidR="00511359" w:rsidRPr="002F2067" w:rsidTr="00C651A2">
        <w:tc>
          <w:tcPr>
            <w:tcW w:w="4505" w:type="dxa"/>
          </w:tcPr>
          <w:p w:rsidR="00511359" w:rsidRPr="002F2067" w:rsidRDefault="00511359" w:rsidP="00C651A2">
            <w:pPr>
              <w:rPr>
                <w:rFonts w:cstheme="minorHAnsi"/>
              </w:rPr>
            </w:pPr>
            <w:r w:rsidRPr="002F2067">
              <w:rPr>
                <w:rFonts w:cstheme="minorHAnsi"/>
              </w:rPr>
              <w:t>Dates Attended</w:t>
            </w:r>
          </w:p>
        </w:tc>
        <w:tc>
          <w:tcPr>
            <w:tcW w:w="4505" w:type="dxa"/>
          </w:tcPr>
          <w:p w:rsidR="00511359" w:rsidRPr="002F2067" w:rsidRDefault="00511359" w:rsidP="00C651A2">
            <w:pPr>
              <w:rPr>
                <w:rFonts w:cstheme="minorHAnsi"/>
              </w:rPr>
            </w:pPr>
            <w:permStart w:id="1349794114" w:edGrp="everyone"/>
            <w:permEnd w:id="1349794114"/>
          </w:p>
        </w:tc>
      </w:tr>
      <w:tr w:rsidR="00511359" w:rsidRPr="002F2067" w:rsidTr="00C651A2">
        <w:tc>
          <w:tcPr>
            <w:tcW w:w="4505" w:type="dxa"/>
          </w:tcPr>
          <w:p w:rsidR="00511359" w:rsidRPr="002F2067" w:rsidRDefault="00511359" w:rsidP="00C651A2">
            <w:pPr>
              <w:rPr>
                <w:rFonts w:cstheme="minorHAnsi"/>
              </w:rPr>
            </w:pPr>
            <w:r w:rsidRPr="002F2067">
              <w:rPr>
                <w:rFonts w:cstheme="minorHAnsi"/>
              </w:rPr>
              <w:t>Qualification Type</w:t>
            </w:r>
          </w:p>
        </w:tc>
        <w:tc>
          <w:tcPr>
            <w:tcW w:w="4505" w:type="dxa"/>
          </w:tcPr>
          <w:p w:rsidR="00511359" w:rsidRPr="002F2067" w:rsidRDefault="00511359" w:rsidP="00C651A2">
            <w:pPr>
              <w:rPr>
                <w:rFonts w:cstheme="minorHAnsi"/>
              </w:rPr>
            </w:pPr>
            <w:permStart w:id="1192243935" w:edGrp="everyone"/>
            <w:permEnd w:id="1192243935"/>
          </w:p>
        </w:tc>
      </w:tr>
      <w:tr w:rsidR="00511359" w:rsidRPr="002F2067" w:rsidTr="00C651A2">
        <w:tc>
          <w:tcPr>
            <w:tcW w:w="4505" w:type="dxa"/>
          </w:tcPr>
          <w:p w:rsidR="00511359" w:rsidRPr="002F2067" w:rsidRDefault="00511359" w:rsidP="00C651A2">
            <w:pPr>
              <w:rPr>
                <w:rFonts w:cstheme="minorHAnsi"/>
              </w:rPr>
            </w:pPr>
            <w:r w:rsidRPr="002F2067">
              <w:rPr>
                <w:rFonts w:cstheme="minorHAnsi"/>
              </w:rPr>
              <w:t>Subject /Qualification Name</w:t>
            </w:r>
          </w:p>
        </w:tc>
        <w:tc>
          <w:tcPr>
            <w:tcW w:w="4505" w:type="dxa"/>
          </w:tcPr>
          <w:p w:rsidR="00511359" w:rsidRPr="002F2067" w:rsidRDefault="00511359" w:rsidP="00C651A2">
            <w:pPr>
              <w:rPr>
                <w:rFonts w:cstheme="minorHAnsi"/>
              </w:rPr>
            </w:pPr>
            <w:permStart w:id="1360884301" w:edGrp="everyone"/>
            <w:permEnd w:id="1360884301"/>
          </w:p>
        </w:tc>
      </w:tr>
      <w:tr w:rsidR="00511359" w:rsidRPr="002F2067" w:rsidTr="00C651A2">
        <w:tc>
          <w:tcPr>
            <w:tcW w:w="4505" w:type="dxa"/>
          </w:tcPr>
          <w:p w:rsidR="00511359" w:rsidRPr="002F2067" w:rsidRDefault="00511359" w:rsidP="00C651A2">
            <w:pPr>
              <w:rPr>
                <w:rFonts w:cstheme="minorHAnsi"/>
              </w:rPr>
            </w:pPr>
            <w:r w:rsidRPr="002F2067">
              <w:rPr>
                <w:rFonts w:cstheme="minorHAnsi"/>
              </w:rPr>
              <w:t>Grade / Level Achieved</w:t>
            </w:r>
          </w:p>
        </w:tc>
        <w:tc>
          <w:tcPr>
            <w:tcW w:w="4505" w:type="dxa"/>
          </w:tcPr>
          <w:p w:rsidR="00511359" w:rsidRPr="002F2067" w:rsidRDefault="00511359" w:rsidP="00C651A2">
            <w:pPr>
              <w:rPr>
                <w:rFonts w:cstheme="minorHAnsi"/>
              </w:rPr>
            </w:pPr>
            <w:permStart w:id="443483600" w:edGrp="everyone"/>
            <w:permEnd w:id="443483600"/>
          </w:p>
        </w:tc>
      </w:tr>
      <w:tr w:rsidR="00511359" w:rsidRPr="002F2067" w:rsidTr="00C651A2">
        <w:tc>
          <w:tcPr>
            <w:tcW w:w="4505" w:type="dxa"/>
          </w:tcPr>
          <w:p w:rsidR="00511359" w:rsidRPr="002F2067" w:rsidRDefault="00511359" w:rsidP="00C651A2">
            <w:pPr>
              <w:rPr>
                <w:rFonts w:cstheme="minorHAnsi"/>
              </w:rPr>
            </w:pPr>
            <w:r w:rsidRPr="002F2067">
              <w:rPr>
                <w:rFonts w:cstheme="minorHAnsi"/>
              </w:rPr>
              <w:t>Date Achieved</w:t>
            </w:r>
          </w:p>
        </w:tc>
        <w:tc>
          <w:tcPr>
            <w:tcW w:w="4505" w:type="dxa"/>
          </w:tcPr>
          <w:p w:rsidR="00511359" w:rsidRPr="002F2067" w:rsidRDefault="00511359" w:rsidP="00C651A2">
            <w:pPr>
              <w:rPr>
                <w:rFonts w:cstheme="minorHAnsi"/>
              </w:rPr>
            </w:pPr>
            <w:permStart w:id="1092174483" w:edGrp="everyone"/>
            <w:permEnd w:id="1092174483"/>
          </w:p>
        </w:tc>
      </w:tr>
    </w:tbl>
    <w:p w:rsidR="009F7ED8" w:rsidRPr="002F2067" w:rsidRDefault="009F7ED8">
      <w:pPr>
        <w:rPr>
          <w:rFonts w:cstheme="minorHAnsi"/>
        </w:rPr>
      </w:pPr>
    </w:p>
    <w:tbl>
      <w:tblPr>
        <w:tblStyle w:val="TableGrid"/>
        <w:tblW w:w="0" w:type="auto"/>
        <w:tblLook w:val="04A0" w:firstRow="1" w:lastRow="0" w:firstColumn="1" w:lastColumn="0" w:noHBand="0" w:noVBand="1"/>
      </w:tblPr>
      <w:tblGrid>
        <w:gridCol w:w="4505"/>
        <w:gridCol w:w="4505"/>
      </w:tblGrid>
      <w:tr w:rsidR="00511359" w:rsidRPr="002F2067" w:rsidTr="00C651A2">
        <w:tc>
          <w:tcPr>
            <w:tcW w:w="4505" w:type="dxa"/>
          </w:tcPr>
          <w:p w:rsidR="00511359" w:rsidRPr="002F2067" w:rsidRDefault="00511359" w:rsidP="00C651A2">
            <w:pPr>
              <w:rPr>
                <w:rFonts w:cstheme="minorHAnsi"/>
              </w:rPr>
            </w:pPr>
            <w:r w:rsidRPr="002F2067">
              <w:rPr>
                <w:rFonts w:cstheme="minorHAnsi"/>
              </w:rPr>
              <w:t>Name</w:t>
            </w:r>
          </w:p>
        </w:tc>
        <w:tc>
          <w:tcPr>
            <w:tcW w:w="4505" w:type="dxa"/>
          </w:tcPr>
          <w:p w:rsidR="00511359" w:rsidRPr="002F2067" w:rsidRDefault="00511359" w:rsidP="00C651A2">
            <w:pPr>
              <w:rPr>
                <w:rFonts w:cstheme="minorHAnsi"/>
              </w:rPr>
            </w:pPr>
            <w:permStart w:id="693642509" w:edGrp="everyone"/>
            <w:permEnd w:id="693642509"/>
          </w:p>
        </w:tc>
      </w:tr>
      <w:tr w:rsidR="00511359" w:rsidRPr="002F2067" w:rsidTr="00C651A2">
        <w:tc>
          <w:tcPr>
            <w:tcW w:w="4505" w:type="dxa"/>
          </w:tcPr>
          <w:p w:rsidR="00511359" w:rsidRPr="002F2067" w:rsidRDefault="00511359" w:rsidP="00C651A2">
            <w:pPr>
              <w:rPr>
                <w:rFonts w:cstheme="minorHAnsi"/>
              </w:rPr>
            </w:pPr>
            <w:r w:rsidRPr="002F2067">
              <w:rPr>
                <w:rFonts w:cstheme="minorHAnsi"/>
              </w:rPr>
              <w:t>Dates Attended</w:t>
            </w:r>
          </w:p>
        </w:tc>
        <w:tc>
          <w:tcPr>
            <w:tcW w:w="4505" w:type="dxa"/>
          </w:tcPr>
          <w:p w:rsidR="00511359" w:rsidRPr="002F2067" w:rsidRDefault="00511359" w:rsidP="00C651A2">
            <w:pPr>
              <w:rPr>
                <w:rFonts w:cstheme="minorHAnsi"/>
              </w:rPr>
            </w:pPr>
            <w:permStart w:id="1830048125" w:edGrp="everyone"/>
            <w:permEnd w:id="1830048125"/>
          </w:p>
        </w:tc>
      </w:tr>
      <w:tr w:rsidR="00511359" w:rsidRPr="002F2067" w:rsidTr="00C651A2">
        <w:tc>
          <w:tcPr>
            <w:tcW w:w="4505" w:type="dxa"/>
          </w:tcPr>
          <w:p w:rsidR="00511359" w:rsidRPr="002F2067" w:rsidRDefault="00511359" w:rsidP="00C651A2">
            <w:pPr>
              <w:rPr>
                <w:rFonts w:cstheme="minorHAnsi"/>
              </w:rPr>
            </w:pPr>
            <w:r w:rsidRPr="002F2067">
              <w:rPr>
                <w:rFonts w:cstheme="minorHAnsi"/>
              </w:rPr>
              <w:t>Qualification Type</w:t>
            </w:r>
          </w:p>
        </w:tc>
        <w:tc>
          <w:tcPr>
            <w:tcW w:w="4505" w:type="dxa"/>
          </w:tcPr>
          <w:p w:rsidR="00511359" w:rsidRPr="002F2067" w:rsidRDefault="00511359" w:rsidP="00C651A2">
            <w:pPr>
              <w:rPr>
                <w:rFonts w:cstheme="minorHAnsi"/>
              </w:rPr>
            </w:pPr>
            <w:permStart w:id="1884318079" w:edGrp="everyone"/>
            <w:permEnd w:id="1884318079"/>
          </w:p>
        </w:tc>
      </w:tr>
      <w:tr w:rsidR="00511359" w:rsidRPr="002F2067" w:rsidTr="00C651A2">
        <w:tc>
          <w:tcPr>
            <w:tcW w:w="4505" w:type="dxa"/>
          </w:tcPr>
          <w:p w:rsidR="00511359" w:rsidRPr="002F2067" w:rsidRDefault="00511359" w:rsidP="00C651A2">
            <w:pPr>
              <w:rPr>
                <w:rFonts w:cstheme="minorHAnsi"/>
              </w:rPr>
            </w:pPr>
            <w:r w:rsidRPr="002F2067">
              <w:rPr>
                <w:rFonts w:cstheme="minorHAnsi"/>
              </w:rPr>
              <w:t>Subject /Qualification Name</w:t>
            </w:r>
          </w:p>
        </w:tc>
        <w:tc>
          <w:tcPr>
            <w:tcW w:w="4505" w:type="dxa"/>
          </w:tcPr>
          <w:p w:rsidR="00511359" w:rsidRPr="002F2067" w:rsidRDefault="00511359" w:rsidP="00C651A2">
            <w:pPr>
              <w:rPr>
                <w:rFonts w:cstheme="minorHAnsi"/>
              </w:rPr>
            </w:pPr>
            <w:permStart w:id="1509715603" w:edGrp="everyone"/>
            <w:permEnd w:id="1509715603"/>
          </w:p>
        </w:tc>
      </w:tr>
      <w:tr w:rsidR="00511359" w:rsidRPr="002F2067" w:rsidTr="00C651A2">
        <w:tc>
          <w:tcPr>
            <w:tcW w:w="4505" w:type="dxa"/>
          </w:tcPr>
          <w:p w:rsidR="00511359" w:rsidRPr="002F2067" w:rsidRDefault="00511359" w:rsidP="00C651A2">
            <w:pPr>
              <w:rPr>
                <w:rFonts w:cstheme="minorHAnsi"/>
              </w:rPr>
            </w:pPr>
            <w:r w:rsidRPr="002F2067">
              <w:rPr>
                <w:rFonts w:cstheme="minorHAnsi"/>
              </w:rPr>
              <w:t>Grade / Level Achieved</w:t>
            </w:r>
          </w:p>
        </w:tc>
        <w:tc>
          <w:tcPr>
            <w:tcW w:w="4505" w:type="dxa"/>
          </w:tcPr>
          <w:p w:rsidR="00511359" w:rsidRPr="002F2067" w:rsidRDefault="00511359" w:rsidP="00C651A2">
            <w:pPr>
              <w:rPr>
                <w:rFonts w:cstheme="minorHAnsi"/>
              </w:rPr>
            </w:pPr>
            <w:permStart w:id="2110613734" w:edGrp="everyone"/>
            <w:permEnd w:id="2110613734"/>
          </w:p>
        </w:tc>
      </w:tr>
      <w:tr w:rsidR="00511359" w:rsidRPr="002F2067" w:rsidTr="00C651A2">
        <w:tc>
          <w:tcPr>
            <w:tcW w:w="4505" w:type="dxa"/>
          </w:tcPr>
          <w:p w:rsidR="00511359" w:rsidRPr="002F2067" w:rsidRDefault="00511359" w:rsidP="00C651A2">
            <w:pPr>
              <w:rPr>
                <w:rFonts w:cstheme="minorHAnsi"/>
              </w:rPr>
            </w:pPr>
            <w:r w:rsidRPr="002F2067">
              <w:rPr>
                <w:rFonts w:cstheme="minorHAnsi"/>
              </w:rPr>
              <w:t>Date Achieved</w:t>
            </w:r>
          </w:p>
        </w:tc>
        <w:tc>
          <w:tcPr>
            <w:tcW w:w="4505" w:type="dxa"/>
          </w:tcPr>
          <w:p w:rsidR="00511359" w:rsidRPr="002F2067" w:rsidRDefault="00511359" w:rsidP="00C651A2">
            <w:pPr>
              <w:rPr>
                <w:rFonts w:cstheme="minorHAnsi"/>
              </w:rPr>
            </w:pPr>
            <w:permStart w:id="1095135047" w:edGrp="everyone"/>
            <w:permEnd w:id="1095135047"/>
          </w:p>
        </w:tc>
      </w:tr>
    </w:tbl>
    <w:p w:rsidR="00B843CE" w:rsidRPr="002F2067" w:rsidRDefault="00B843CE">
      <w:pPr>
        <w:rPr>
          <w:rFonts w:cstheme="minorHAnsi"/>
        </w:rPr>
      </w:pPr>
    </w:p>
    <w:p w:rsidR="00B843CE" w:rsidRPr="002F2067" w:rsidRDefault="00B843CE">
      <w:pPr>
        <w:rPr>
          <w:rFonts w:cstheme="minorHAnsi"/>
        </w:rPr>
      </w:pPr>
      <w:r w:rsidRPr="002F2067">
        <w:rPr>
          <w:rFonts w:cstheme="minorHAnsi"/>
        </w:rPr>
        <w:br w:type="page"/>
      </w:r>
    </w:p>
    <w:tbl>
      <w:tblPr>
        <w:tblStyle w:val="TableGrid"/>
        <w:tblW w:w="0" w:type="auto"/>
        <w:tblLook w:val="04A0" w:firstRow="1" w:lastRow="0" w:firstColumn="1" w:lastColumn="0" w:noHBand="0" w:noVBand="1"/>
      </w:tblPr>
      <w:tblGrid>
        <w:gridCol w:w="9010"/>
      </w:tblGrid>
      <w:tr w:rsidR="00DA7EB9" w:rsidRPr="002F2067" w:rsidTr="00C651A2">
        <w:tc>
          <w:tcPr>
            <w:tcW w:w="9010" w:type="dxa"/>
            <w:shd w:val="clear" w:color="auto" w:fill="FFE599" w:themeFill="accent4" w:themeFillTint="66"/>
          </w:tcPr>
          <w:p w:rsidR="00DA7EB9" w:rsidRPr="002F2067" w:rsidRDefault="00DA7EB9" w:rsidP="00C651A2">
            <w:pPr>
              <w:rPr>
                <w:rFonts w:cstheme="minorHAnsi"/>
                <w:b/>
              </w:rPr>
            </w:pPr>
            <w:r w:rsidRPr="002F2067">
              <w:rPr>
                <w:rFonts w:cstheme="minorHAnsi"/>
                <w:b/>
              </w:rPr>
              <w:lastRenderedPageBreak/>
              <w:t>Membership of Professional Bodies, Societies or Institutes</w:t>
            </w:r>
          </w:p>
        </w:tc>
      </w:tr>
      <w:tr w:rsidR="00DA7EB9" w:rsidRPr="002F2067" w:rsidTr="00C651A2">
        <w:tc>
          <w:tcPr>
            <w:tcW w:w="9010" w:type="dxa"/>
            <w:shd w:val="clear" w:color="auto" w:fill="auto"/>
          </w:tcPr>
          <w:p w:rsidR="00DA7EB9" w:rsidRPr="002F2067" w:rsidRDefault="00DA7EB9" w:rsidP="00C651A2">
            <w:pPr>
              <w:rPr>
                <w:rFonts w:cstheme="minorHAnsi"/>
                <w:b/>
              </w:rPr>
            </w:pPr>
            <w:permStart w:id="588601070" w:edGrp="everyone"/>
            <w:permEnd w:id="588601070"/>
          </w:p>
          <w:p w:rsidR="00DA7EB9" w:rsidRPr="002F2067" w:rsidRDefault="00DA7EB9" w:rsidP="00C651A2">
            <w:pPr>
              <w:rPr>
                <w:rFonts w:cstheme="minorHAnsi"/>
                <w:b/>
              </w:rPr>
            </w:pPr>
          </w:p>
          <w:p w:rsidR="00DA7EB9" w:rsidRPr="002F2067" w:rsidRDefault="00DA7EB9" w:rsidP="00C651A2">
            <w:pPr>
              <w:rPr>
                <w:rFonts w:cstheme="minorHAnsi"/>
                <w:b/>
              </w:rPr>
            </w:pPr>
          </w:p>
          <w:p w:rsidR="00DA7EB9" w:rsidRPr="002F2067" w:rsidRDefault="00DA7EB9" w:rsidP="00C651A2">
            <w:pPr>
              <w:rPr>
                <w:rFonts w:cstheme="minorHAnsi"/>
                <w:b/>
              </w:rPr>
            </w:pPr>
          </w:p>
        </w:tc>
      </w:tr>
    </w:tbl>
    <w:p w:rsidR="002E5E86" w:rsidRPr="002F2067" w:rsidRDefault="002E5E86">
      <w:pPr>
        <w:rPr>
          <w:rFonts w:cstheme="minorHAnsi"/>
        </w:rPr>
      </w:pPr>
    </w:p>
    <w:tbl>
      <w:tblPr>
        <w:tblStyle w:val="TableGrid"/>
        <w:tblW w:w="0" w:type="auto"/>
        <w:tblLook w:val="04A0" w:firstRow="1" w:lastRow="0" w:firstColumn="1" w:lastColumn="0" w:noHBand="0" w:noVBand="1"/>
      </w:tblPr>
      <w:tblGrid>
        <w:gridCol w:w="4505"/>
        <w:gridCol w:w="4505"/>
      </w:tblGrid>
      <w:tr w:rsidR="00DA7EB9" w:rsidRPr="002F2067" w:rsidTr="00C651A2">
        <w:tc>
          <w:tcPr>
            <w:tcW w:w="9010" w:type="dxa"/>
            <w:gridSpan w:val="2"/>
            <w:shd w:val="clear" w:color="auto" w:fill="FFE599" w:themeFill="accent4" w:themeFillTint="66"/>
          </w:tcPr>
          <w:p w:rsidR="00DA7EB9" w:rsidRPr="002F2067" w:rsidRDefault="00DA7EB9" w:rsidP="00C651A2">
            <w:pPr>
              <w:rPr>
                <w:rFonts w:cstheme="minorHAnsi"/>
                <w:b/>
              </w:rPr>
            </w:pPr>
            <w:r w:rsidRPr="002F2067">
              <w:rPr>
                <w:rFonts w:cstheme="minorHAnsi"/>
                <w:b/>
              </w:rPr>
              <w:t>Professional and Occupational Training</w:t>
            </w:r>
          </w:p>
        </w:tc>
      </w:tr>
      <w:tr w:rsidR="00DA7EB9" w:rsidRPr="002F2067" w:rsidTr="00C651A2">
        <w:tc>
          <w:tcPr>
            <w:tcW w:w="4505" w:type="dxa"/>
          </w:tcPr>
          <w:p w:rsidR="00DA7EB9" w:rsidRPr="002F2067" w:rsidRDefault="00DA7EB9" w:rsidP="00C651A2">
            <w:pPr>
              <w:rPr>
                <w:rFonts w:cstheme="minorHAnsi"/>
              </w:rPr>
            </w:pPr>
            <w:r w:rsidRPr="002F2067">
              <w:rPr>
                <w:rFonts w:cstheme="minorHAnsi"/>
              </w:rPr>
              <w:t>Date</w:t>
            </w:r>
          </w:p>
        </w:tc>
        <w:tc>
          <w:tcPr>
            <w:tcW w:w="4505" w:type="dxa"/>
          </w:tcPr>
          <w:p w:rsidR="00DA7EB9" w:rsidRPr="002F2067" w:rsidRDefault="00DA7EB9" w:rsidP="00C651A2">
            <w:pPr>
              <w:rPr>
                <w:rFonts w:cstheme="minorHAnsi"/>
              </w:rPr>
            </w:pPr>
            <w:permStart w:id="510006333" w:edGrp="everyone"/>
            <w:permEnd w:id="510006333"/>
          </w:p>
        </w:tc>
      </w:tr>
      <w:tr w:rsidR="00DA7EB9" w:rsidRPr="002F2067" w:rsidTr="00C651A2">
        <w:tc>
          <w:tcPr>
            <w:tcW w:w="4505" w:type="dxa"/>
          </w:tcPr>
          <w:p w:rsidR="00DA7EB9" w:rsidRPr="002F2067" w:rsidRDefault="00DA7EB9" w:rsidP="00C651A2">
            <w:pPr>
              <w:rPr>
                <w:rFonts w:cstheme="minorHAnsi"/>
              </w:rPr>
            </w:pPr>
            <w:r w:rsidRPr="002F2067">
              <w:rPr>
                <w:rFonts w:cstheme="minorHAnsi"/>
              </w:rPr>
              <w:t>Organising Body</w:t>
            </w:r>
          </w:p>
        </w:tc>
        <w:tc>
          <w:tcPr>
            <w:tcW w:w="4505" w:type="dxa"/>
          </w:tcPr>
          <w:p w:rsidR="00DA7EB9" w:rsidRPr="002F2067" w:rsidRDefault="00DA7EB9" w:rsidP="00C651A2">
            <w:pPr>
              <w:rPr>
                <w:rFonts w:cstheme="minorHAnsi"/>
              </w:rPr>
            </w:pPr>
            <w:permStart w:id="1149067922" w:edGrp="everyone"/>
            <w:permEnd w:id="1149067922"/>
          </w:p>
        </w:tc>
      </w:tr>
      <w:tr w:rsidR="00DA7EB9" w:rsidRPr="002F2067" w:rsidTr="00C651A2">
        <w:tc>
          <w:tcPr>
            <w:tcW w:w="4505" w:type="dxa"/>
          </w:tcPr>
          <w:p w:rsidR="00DA7EB9" w:rsidRPr="002F2067" w:rsidRDefault="00DA7EB9" w:rsidP="00C651A2">
            <w:pPr>
              <w:rPr>
                <w:rFonts w:cstheme="minorHAnsi"/>
              </w:rPr>
            </w:pPr>
            <w:r w:rsidRPr="002F2067">
              <w:rPr>
                <w:rFonts w:cstheme="minorHAnsi"/>
              </w:rPr>
              <w:t>Course attended or qualification gained</w:t>
            </w:r>
          </w:p>
        </w:tc>
        <w:tc>
          <w:tcPr>
            <w:tcW w:w="4505" w:type="dxa"/>
          </w:tcPr>
          <w:p w:rsidR="00DA7EB9" w:rsidRPr="002F2067" w:rsidRDefault="00DA7EB9" w:rsidP="00C651A2">
            <w:pPr>
              <w:rPr>
                <w:rFonts w:cstheme="minorHAnsi"/>
              </w:rPr>
            </w:pPr>
            <w:permStart w:id="151142113" w:edGrp="everyone"/>
            <w:permEnd w:id="151142113"/>
          </w:p>
        </w:tc>
      </w:tr>
      <w:tr w:rsidR="00DA7EB9" w:rsidRPr="002F2067" w:rsidTr="00C651A2">
        <w:tc>
          <w:tcPr>
            <w:tcW w:w="4505" w:type="dxa"/>
          </w:tcPr>
          <w:p w:rsidR="00DA7EB9" w:rsidRPr="002F2067" w:rsidRDefault="00DA7EB9" w:rsidP="00C651A2">
            <w:pPr>
              <w:rPr>
                <w:rFonts w:cstheme="minorHAnsi"/>
              </w:rPr>
            </w:pPr>
            <w:r w:rsidRPr="002F2067">
              <w:rPr>
                <w:rFonts w:cstheme="minorHAnsi"/>
              </w:rPr>
              <w:t>Duration</w:t>
            </w:r>
          </w:p>
        </w:tc>
        <w:tc>
          <w:tcPr>
            <w:tcW w:w="4505" w:type="dxa"/>
          </w:tcPr>
          <w:p w:rsidR="00DA7EB9" w:rsidRPr="002F2067" w:rsidRDefault="00DA7EB9" w:rsidP="00C651A2">
            <w:pPr>
              <w:rPr>
                <w:rFonts w:cstheme="minorHAnsi"/>
              </w:rPr>
            </w:pPr>
            <w:permStart w:id="1137527791" w:edGrp="everyone"/>
            <w:permEnd w:id="1137527791"/>
          </w:p>
        </w:tc>
      </w:tr>
    </w:tbl>
    <w:p w:rsidR="002E5E86" w:rsidRPr="002F2067" w:rsidRDefault="002E5E86">
      <w:pPr>
        <w:rPr>
          <w:rFonts w:cstheme="minorHAnsi"/>
        </w:rPr>
      </w:pPr>
    </w:p>
    <w:tbl>
      <w:tblPr>
        <w:tblStyle w:val="TableGrid"/>
        <w:tblW w:w="0" w:type="auto"/>
        <w:tblLook w:val="04A0" w:firstRow="1" w:lastRow="0" w:firstColumn="1" w:lastColumn="0" w:noHBand="0" w:noVBand="1"/>
      </w:tblPr>
      <w:tblGrid>
        <w:gridCol w:w="4505"/>
        <w:gridCol w:w="4505"/>
      </w:tblGrid>
      <w:tr w:rsidR="00212EB2" w:rsidRPr="002F2067" w:rsidTr="00C651A2">
        <w:tc>
          <w:tcPr>
            <w:tcW w:w="4505" w:type="dxa"/>
          </w:tcPr>
          <w:p w:rsidR="00212EB2" w:rsidRPr="002F2067" w:rsidRDefault="00212EB2" w:rsidP="00C651A2">
            <w:pPr>
              <w:rPr>
                <w:rFonts w:cstheme="minorHAnsi"/>
              </w:rPr>
            </w:pPr>
            <w:r w:rsidRPr="002F2067">
              <w:rPr>
                <w:rFonts w:cstheme="minorHAnsi"/>
              </w:rPr>
              <w:t>Date</w:t>
            </w:r>
          </w:p>
        </w:tc>
        <w:tc>
          <w:tcPr>
            <w:tcW w:w="4505" w:type="dxa"/>
          </w:tcPr>
          <w:p w:rsidR="00212EB2" w:rsidRPr="002F2067" w:rsidRDefault="00212EB2" w:rsidP="00C651A2">
            <w:pPr>
              <w:rPr>
                <w:rFonts w:cstheme="minorHAnsi"/>
              </w:rPr>
            </w:pPr>
            <w:permStart w:id="1613191336" w:edGrp="everyone"/>
            <w:permEnd w:id="1613191336"/>
          </w:p>
        </w:tc>
      </w:tr>
      <w:tr w:rsidR="00212EB2" w:rsidRPr="002F2067" w:rsidTr="00C651A2">
        <w:tc>
          <w:tcPr>
            <w:tcW w:w="4505" w:type="dxa"/>
          </w:tcPr>
          <w:p w:rsidR="00212EB2" w:rsidRPr="002F2067" w:rsidRDefault="00212EB2" w:rsidP="00C651A2">
            <w:pPr>
              <w:rPr>
                <w:rFonts w:cstheme="minorHAnsi"/>
              </w:rPr>
            </w:pPr>
            <w:r w:rsidRPr="002F2067">
              <w:rPr>
                <w:rFonts w:cstheme="minorHAnsi"/>
              </w:rPr>
              <w:t>Organising Body</w:t>
            </w:r>
          </w:p>
        </w:tc>
        <w:tc>
          <w:tcPr>
            <w:tcW w:w="4505" w:type="dxa"/>
          </w:tcPr>
          <w:p w:rsidR="00212EB2" w:rsidRPr="002F2067" w:rsidRDefault="00212EB2" w:rsidP="00C651A2">
            <w:pPr>
              <w:rPr>
                <w:rFonts w:cstheme="minorHAnsi"/>
              </w:rPr>
            </w:pPr>
            <w:permStart w:id="1844674537" w:edGrp="everyone"/>
            <w:permEnd w:id="1844674537"/>
          </w:p>
        </w:tc>
      </w:tr>
      <w:tr w:rsidR="00212EB2" w:rsidRPr="002F2067" w:rsidTr="00C651A2">
        <w:tc>
          <w:tcPr>
            <w:tcW w:w="4505" w:type="dxa"/>
          </w:tcPr>
          <w:p w:rsidR="00212EB2" w:rsidRPr="002F2067" w:rsidRDefault="00212EB2" w:rsidP="00C651A2">
            <w:pPr>
              <w:rPr>
                <w:rFonts w:cstheme="minorHAnsi"/>
              </w:rPr>
            </w:pPr>
            <w:r w:rsidRPr="002F2067">
              <w:rPr>
                <w:rFonts w:cstheme="minorHAnsi"/>
              </w:rPr>
              <w:t>Course attended or qualification gained</w:t>
            </w:r>
          </w:p>
        </w:tc>
        <w:tc>
          <w:tcPr>
            <w:tcW w:w="4505" w:type="dxa"/>
          </w:tcPr>
          <w:p w:rsidR="00212EB2" w:rsidRPr="002F2067" w:rsidRDefault="00212EB2" w:rsidP="00C651A2">
            <w:pPr>
              <w:rPr>
                <w:rFonts w:cstheme="minorHAnsi"/>
              </w:rPr>
            </w:pPr>
            <w:permStart w:id="1171474905" w:edGrp="everyone"/>
            <w:permEnd w:id="1171474905"/>
          </w:p>
        </w:tc>
      </w:tr>
      <w:tr w:rsidR="00212EB2" w:rsidRPr="002F2067" w:rsidTr="00C651A2">
        <w:tc>
          <w:tcPr>
            <w:tcW w:w="4505" w:type="dxa"/>
          </w:tcPr>
          <w:p w:rsidR="00212EB2" w:rsidRPr="002F2067" w:rsidRDefault="00212EB2" w:rsidP="00C651A2">
            <w:pPr>
              <w:rPr>
                <w:rFonts w:cstheme="minorHAnsi"/>
              </w:rPr>
            </w:pPr>
            <w:r w:rsidRPr="002F2067">
              <w:rPr>
                <w:rFonts w:cstheme="minorHAnsi"/>
              </w:rPr>
              <w:t>Duration</w:t>
            </w:r>
          </w:p>
        </w:tc>
        <w:tc>
          <w:tcPr>
            <w:tcW w:w="4505" w:type="dxa"/>
          </w:tcPr>
          <w:p w:rsidR="00212EB2" w:rsidRPr="002F2067" w:rsidRDefault="00212EB2" w:rsidP="00C651A2">
            <w:pPr>
              <w:rPr>
                <w:rFonts w:cstheme="minorHAnsi"/>
              </w:rPr>
            </w:pPr>
            <w:permStart w:id="1548385594" w:edGrp="everyone"/>
            <w:permEnd w:id="1548385594"/>
          </w:p>
        </w:tc>
      </w:tr>
    </w:tbl>
    <w:p w:rsidR="00212EB2" w:rsidRPr="002F2067" w:rsidRDefault="00212EB2">
      <w:pPr>
        <w:rPr>
          <w:rFonts w:cstheme="minorHAnsi"/>
        </w:rPr>
      </w:pPr>
    </w:p>
    <w:tbl>
      <w:tblPr>
        <w:tblStyle w:val="TableGrid"/>
        <w:tblW w:w="0" w:type="auto"/>
        <w:tblLook w:val="04A0" w:firstRow="1" w:lastRow="0" w:firstColumn="1" w:lastColumn="0" w:noHBand="0" w:noVBand="1"/>
      </w:tblPr>
      <w:tblGrid>
        <w:gridCol w:w="4505"/>
        <w:gridCol w:w="4505"/>
      </w:tblGrid>
      <w:tr w:rsidR="00212EB2" w:rsidRPr="002F2067" w:rsidTr="00C651A2">
        <w:tc>
          <w:tcPr>
            <w:tcW w:w="4505" w:type="dxa"/>
          </w:tcPr>
          <w:p w:rsidR="00212EB2" w:rsidRPr="002F2067" w:rsidRDefault="00212EB2" w:rsidP="00C651A2">
            <w:pPr>
              <w:rPr>
                <w:rFonts w:cstheme="minorHAnsi"/>
              </w:rPr>
            </w:pPr>
            <w:r w:rsidRPr="002F2067">
              <w:rPr>
                <w:rFonts w:cstheme="minorHAnsi"/>
              </w:rPr>
              <w:t>Date</w:t>
            </w:r>
          </w:p>
        </w:tc>
        <w:tc>
          <w:tcPr>
            <w:tcW w:w="4505" w:type="dxa"/>
          </w:tcPr>
          <w:p w:rsidR="00212EB2" w:rsidRPr="002F2067" w:rsidRDefault="00212EB2" w:rsidP="00C651A2">
            <w:pPr>
              <w:rPr>
                <w:rFonts w:cstheme="minorHAnsi"/>
              </w:rPr>
            </w:pPr>
            <w:permStart w:id="1960334754" w:edGrp="everyone"/>
            <w:permEnd w:id="1960334754"/>
          </w:p>
        </w:tc>
      </w:tr>
      <w:tr w:rsidR="00212EB2" w:rsidRPr="002F2067" w:rsidTr="00C651A2">
        <w:tc>
          <w:tcPr>
            <w:tcW w:w="4505" w:type="dxa"/>
          </w:tcPr>
          <w:p w:rsidR="00212EB2" w:rsidRPr="002F2067" w:rsidRDefault="00212EB2" w:rsidP="00C651A2">
            <w:pPr>
              <w:rPr>
                <w:rFonts w:cstheme="minorHAnsi"/>
              </w:rPr>
            </w:pPr>
            <w:r w:rsidRPr="002F2067">
              <w:rPr>
                <w:rFonts w:cstheme="minorHAnsi"/>
              </w:rPr>
              <w:t>Organising Body</w:t>
            </w:r>
          </w:p>
        </w:tc>
        <w:tc>
          <w:tcPr>
            <w:tcW w:w="4505" w:type="dxa"/>
          </w:tcPr>
          <w:p w:rsidR="00212EB2" w:rsidRPr="002F2067" w:rsidRDefault="00212EB2" w:rsidP="00C651A2">
            <w:pPr>
              <w:rPr>
                <w:rFonts w:cstheme="minorHAnsi"/>
              </w:rPr>
            </w:pPr>
            <w:permStart w:id="938302658" w:edGrp="everyone"/>
            <w:permEnd w:id="938302658"/>
          </w:p>
        </w:tc>
      </w:tr>
      <w:tr w:rsidR="00212EB2" w:rsidRPr="002F2067" w:rsidTr="00C651A2">
        <w:tc>
          <w:tcPr>
            <w:tcW w:w="4505" w:type="dxa"/>
          </w:tcPr>
          <w:p w:rsidR="00212EB2" w:rsidRPr="002F2067" w:rsidRDefault="00212EB2" w:rsidP="00C651A2">
            <w:pPr>
              <w:rPr>
                <w:rFonts w:cstheme="minorHAnsi"/>
              </w:rPr>
            </w:pPr>
            <w:r w:rsidRPr="002F2067">
              <w:rPr>
                <w:rFonts w:cstheme="minorHAnsi"/>
              </w:rPr>
              <w:t>Course attended or qualification gained</w:t>
            </w:r>
          </w:p>
        </w:tc>
        <w:tc>
          <w:tcPr>
            <w:tcW w:w="4505" w:type="dxa"/>
          </w:tcPr>
          <w:p w:rsidR="00212EB2" w:rsidRPr="002F2067" w:rsidRDefault="00212EB2" w:rsidP="00C651A2">
            <w:pPr>
              <w:rPr>
                <w:rFonts w:cstheme="minorHAnsi"/>
              </w:rPr>
            </w:pPr>
            <w:permStart w:id="909919390" w:edGrp="everyone"/>
            <w:permEnd w:id="909919390"/>
          </w:p>
        </w:tc>
      </w:tr>
      <w:tr w:rsidR="00212EB2" w:rsidRPr="002F2067" w:rsidTr="00C651A2">
        <w:tc>
          <w:tcPr>
            <w:tcW w:w="4505" w:type="dxa"/>
          </w:tcPr>
          <w:p w:rsidR="00212EB2" w:rsidRPr="002F2067" w:rsidRDefault="00212EB2" w:rsidP="00C651A2">
            <w:pPr>
              <w:rPr>
                <w:rFonts w:cstheme="minorHAnsi"/>
              </w:rPr>
            </w:pPr>
            <w:r w:rsidRPr="002F2067">
              <w:rPr>
                <w:rFonts w:cstheme="minorHAnsi"/>
              </w:rPr>
              <w:t>Duration</w:t>
            </w:r>
          </w:p>
        </w:tc>
        <w:tc>
          <w:tcPr>
            <w:tcW w:w="4505" w:type="dxa"/>
          </w:tcPr>
          <w:p w:rsidR="00212EB2" w:rsidRPr="002F2067" w:rsidRDefault="00212EB2" w:rsidP="00C651A2">
            <w:pPr>
              <w:rPr>
                <w:rFonts w:cstheme="minorHAnsi"/>
              </w:rPr>
            </w:pPr>
            <w:permStart w:id="1767334320" w:edGrp="everyone"/>
            <w:permEnd w:id="1767334320"/>
          </w:p>
        </w:tc>
      </w:tr>
    </w:tbl>
    <w:p w:rsidR="00212EB2" w:rsidRPr="002F2067" w:rsidRDefault="00212EB2">
      <w:pPr>
        <w:rPr>
          <w:rFonts w:cstheme="minorHAnsi"/>
          <w:b/>
        </w:rPr>
      </w:pPr>
    </w:p>
    <w:tbl>
      <w:tblPr>
        <w:tblStyle w:val="TableGrid"/>
        <w:tblW w:w="0" w:type="auto"/>
        <w:tblLook w:val="04A0" w:firstRow="1" w:lastRow="0" w:firstColumn="1" w:lastColumn="0" w:noHBand="0" w:noVBand="1"/>
      </w:tblPr>
      <w:tblGrid>
        <w:gridCol w:w="4505"/>
        <w:gridCol w:w="4505"/>
      </w:tblGrid>
      <w:tr w:rsidR="00212EB2" w:rsidRPr="002F2067" w:rsidTr="00C651A2">
        <w:tc>
          <w:tcPr>
            <w:tcW w:w="4505" w:type="dxa"/>
          </w:tcPr>
          <w:p w:rsidR="00212EB2" w:rsidRPr="002F2067" w:rsidRDefault="00212EB2" w:rsidP="00C651A2">
            <w:pPr>
              <w:rPr>
                <w:rFonts w:cstheme="minorHAnsi"/>
              </w:rPr>
            </w:pPr>
            <w:r w:rsidRPr="002F2067">
              <w:rPr>
                <w:rFonts w:cstheme="minorHAnsi"/>
              </w:rPr>
              <w:t>Date</w:t>
            </w:r>
          </w:p>
        </w:tc>
        <w:tc>
          <w:tcPr>
            <w:tcW w:w="4505" w:type="dxa"/>
          </w:tcPr>
          <w:p w:rsidR="00212EB2" w:rsidRPr="002F2067" w:rsidRDefault="00212EB2" w:rsidP="00C651A2">
            <w:pPr>
              <w:rPr>
                <w:rFonts w:cstheme="minorHAnsi"/>
              </w:rPr>
            </w:pPr>
            <w:permStart w:id="989493921" w:edGrp="everyone"/>
            <w:permEnd w:id="989493921"/>
          </w:p>
        </w:tc>
      </w:tr>
      <w:tr w:rsidR="00212EB2" w:rsidRPr="002F2067" w:rsidTr="00C651A2">
        <w:tc>
          <w:tcPr>
            <w:tcW w:w="4505" w:type="dxa"/>
          </w:tcPr>
          <w:p w:rsidR="00212EB2" w:rsidRPr="002F2067" w:rsidRDefault="00212EB2" w:rsidP="00C651A2">
            <w:pPr>
              <w:rPr>
                <w:rFonts w:cstheme="minorHAnsi"/>
              </w:rPr>
            </w:pPr>
            <w:r w:rsidRPr="002F2067">
              <w:rPr>
                <w:rFonts w:cstheme="minorHAnsi"/>
              </w:rPr>
              <w:t>Organising Body</w:t>
            </w:r>
          </w:p>
        </w:tc>
        <w:tc>
          <w:tcPr>
            <w:tcW w:w="4505" w:type="dxa"/>
          </w:tcPr>
          <w:p w:rsidR="00212EB2" w:rsidRPr="002F2067" w:rsidRDefault="00212EB2" w:rsidP="00C651A2">
            <w:pPr>
              <w:rPr>
                <w:rFonts w:cstheme="minorHAnsi"/>
              </w:rPr>
            </w:pPr>
            <w:permStart w:id="465197362" w:edGrp="everyone"/>
            <w:permEnd w:id="465197362"/>
          </w:p>
        </w:tc>
      </w:tr>
      <w:tr w:rsidR="00212EB2" w:rsidRPr="002F2067" w:rsidTr="00C651A2">
        <w:tc>
          <w:tcPr>
            <w:tcW w:w="4505" w:type="dxa"/>
          </w:tcPr>
          <w:p w:rsidR="00212EB2" w:rsidRPr="002F2067" w:rsidRDefault="00212EB2" w:rsidP="00C651A2">
            <w:pPr>
              <w:rPr>
                <w:rFonts w:cstheme="minorHAnsi"/>
              </w:rPr>
            </w:pPr>
            <w:r w:rsidRPr="002F2067">
              <w:rPr>
                <w:rFonts w:cstheme="minorHAnsi"/>
              </w:rPr>
              <w:t>Course attended or qualification gained</w:t>
            </w:r>
          </w:p>
        </w:tc>
        <w:tc>
          <w:tcPr>
            <w:tcW w:w="4505" w:type="dxa"/>
          </w:tcPr>
          <w:p w:rsidR="00212EB2" w:rsidRPr="002F2067" w:rsidRDefault="00212EB2" w:rsidP="00C651A2">
            <w:pPr>
              <w:rPr>
                <w:rFonts w:cstheme="minorHAnsi"/>
              </w:rPr>
            </w:pPr>
            <w:permStart w:id="290607956" w:edGrp="everyone"/>
            <w:permEnd w:id="290607956"/>
          </w:p>
        </w:tc>
      </w:tr>
      <w:tr w:rsidR="00212EB2" w:rsidRPr="002F2067" w:rsidTr="00C651A2">
        <w:tc>
          <w:tcPr>
            <w:tcW w:w="4505" w:type="dxa"/>
          </w:tcPr>
          <w:p w:rsidR="00212EB2" w:rsidRPr="002F2067" w:rsidRDefault="00212EB2" w:rsidP="00C651A2">
            <w:pPr>
              <w:rPr>
                <w:rFonts w:cstheme="minorHAnsi"/>
              </w:rPr>
            </w:pPr>
            <w:r w:rsidRPr="002F2067">
              <w:rPr>
                <w:rFonts w:cstheme="minorHAnsi"/>
              </w:rPr>
              <w:t>Duration</w:t>
            </w:r>
          </w:p>
        </w:tc>
        <w:tc>
          <w:tcPr>
            <w:tcW w:w="4505" w:type="dxa"/>
          </w:tcPr>
          <w:p w:rsidR="00212EB2" w:rsidRPr="002F2067" w:rsidRDefault="00212EB2" w:rsidP="00C651A2">
            <w:pPr>
              <w:rPr>
                <w:rFonts w:cstheme="minorHAnsi"/>
              </w:rPr>
            </w:pPr>
            <w:permStart w:id="1228093108" w:edGrp="everyone"/>
            <w:permEnd w:id="1228093108"/>
          </w:p>
        </w:tc>
      </w:tr>
    </w:tbl>
    <w:p w:rsidR="00212EB2" w:rsidRPr="002F2067" w:rsidRDefault="00212EB2">
      <w:pPr>
        <w:rPr>
          <w:rFonts w:cstheme="minorHAnsi"/>
        </w:rPr>
      </w:pPr>
    </w:p>
    <w:tbl>
      <w:tblPr>
        <w:tblStyle w:val="TableGrid"/>
        <w:tblW w:w="0" w:type="auto"/>
        <w:tblLook w:val="04A0" w:firstRow="1" w:lastRow="0" w:firstColumn="1" w:lastColumn="0" w:noHBand="0" w:noVBand="1"/>
      </w:tblPr>
      <w:tblGrid>
        <w:gridCol w:w="4505"/>
        <w:gridCol w:w="4505"/>
      </w:tblGrid>
      <w:tr w:rsidR="007A72E3" w:rsidRPr="002F2067" w:rsidTr="00C651A2">
        <w:tc>
          <w:tcPr>
            <w:tcW w:w="4505" w:type="dxa"/>
          </w:tcPr>
          <w:p w:rsidR="007A72E3" w:rsidRPr="002F2067" w:rsidRDefault="007A72E3" w:rsidP="00C651A2">
            <w:pPr>
              <w:rPr>
                <w:rFonts w:cstheme="minorHAnsi"/>
              </w:rPr>
            </w:pPr>
            <w:r w:rsidRPr="002F2067">
              <w:rPr>
                <w:rFonts w:cstheme="minorHAnsi"/>
              </w:rPr>
              <w:t>Date</w:t>
            </w:r>
          </w:p>
        </w:tc>
        <w:tc>
          <w:tcPr>
            <w:tcW w:w="4505" w:type="dxa"/>
          </w:tcPr>
          <w:p w:rsidR="007A72E3" w:rsidRPr="002F2067" w:rsidRDefault="007A72E3" w:rsidP="00C651A2">
            <w:pPr>
              <w:rPr>
                <w:rFonts w:cstheme="minorHAnsi"/>
              </w:rPr>
            </w:pPr>
            <w:permStart w:id="1370517396" w:edGrp="everyone"/>
            <w:permEnd w:id="1370517396"/>
          </w:p>
        </w:tc>
      </w:tr>
      <w:tr w:rsidR="007A72E3" w:rsidRPr="002F2067" w:rsidTr="00C651A2">
        <w:tc>
          <w:tcPr>
            <w:tcW w:w="4505" w:type="dxa"/>
          </w:tcPr>
          <w:p w:rsidR="007A72E3" w:rsidRPr="002F2067" w:rsidRDefault="007A72E3" w:rsidP="00C651A2">
            <w:pPr>
              <w:rPr>
                <w:rFonts w:cstheme="minorHAnsi"/>
              </w:rPr>
            </w:pPr>
            <w:r w:rsidRPr="002F2067">
              <w:rPr>
                <w:rFonts w:cstheme="minorHAnsi"/>
              </w:rPr>
              <w:t>Organising Body</w:t>
            </w:r>
          </w:p>
        </w:tc>
        <w:tc>
          <w:tcPr>
            <w:tcW w:w="4505" w:type="dxa"/>
          </w:tcPr>
          <w:p w:rsidR="007A72E3" w:rsidRPr="002F2067" w:rsidRDefault="007A72E3" w:rsidP="00C651A2">
            <w:pPr>
              <w:rPr>
                <w:rFonts w:cstheme="minorHAnsi"/>
              </w:rPr>
            </w:pPr>
            <w:permStart w:id="1987513283" w:edGrp="everyone"/>
            <w:permEnd w:id="1987513283"/>
          </w:p>
        </w:tc>
      </w:tr>
      <w:tr w:rsidR="007A72E3" w:rsidRPr="002F2067" w:rsidTr="00C651A2">
        <w:tc>
          <w:tcPr>
            <w:tcW w:w="4505" w:type="dxa"/>
          </w:tcPr>
          <w:p w:rsidR="007A72E3" w:rsidRPr="002F2067" w:rsidRDefault="007A72E3" w:rsidP="00C651A2">
            <w:pPr>
              <w:rPr>
                <w:rFonts w:cstheme="minorHAnsi"/>
              </w:rPr>
            </w:pPr>
            <w:r w:rsidRPr="002F2067">
              <w:rPr>
                <w:rFonts w:cstheme="minorHAnsi"/>
              </w:rPr>
              <w:t>Course attended or qualification gained</w:t>
            </w:r>
          </w:p>
        </w:tc>
        <w:tc>
          <w:tcPr>
            <w:tcW w:w="4505" w:type="dxa"/>
          </w:tcPr>
          <w:p w:rsidR="007A72E3" w:rsidRPr="002F2067" w:rsidRDefault="007A72E3" w:rsidP="00C651A2">
            <w:pPr>
              <w:rPr>
                <w:rFonts w:cstheme="minorHAnsi"/>
              </w:rPr>
            </w:pPr>
            <w:permStart w:id="965476853" w:edGrp="everyone"/>
            <w:permEnd w:id="965476853"/>
          </w:p>
        </w:tc>
      </w:tr>
      <w:tr w:rsidR="007A72E3" w:rsidRPr="002F2067" w:rsidTr="00C651A2">
        <w:tc>
          <w:tcPr>
            <w:tcW w:w="4505" w:type="dxa"/>
          </w:tcPr>
          <w:p w:rsidR="007A72E3" w:rsidRPr="002F2067" w:rsidRDefault="007A72E3" w:rsidP="00C651A2">
            <w:pPr>
              <w:rPr>
                <w:rFonts w:cstheme="minorHAnsi"/>
              </w:rPr>
            </w:pPr>
            <w:r w:rsidRPr="002F2067">
              <w:rPr>
                <w:rFonts w:cstheme="minorHAnsi"/>
              </w:rPr>
              <w:t>Duration</w:t>
            </w:r>
          </w:p>
        </w:tc>
        <w:tc>
          <w:tcPr>
            <w:tcW w:w="4505" w:type="dxa"/>
          </w:tcPr>
          <w:p w:rsidR="007A72E3" w:rsidRPr="002F2067" w:rsidRDefault="007A72E3" w:rsidP="00C651A2">
            <w:pPr>
              <w:rPr>
                <w:rFonts w:cstheme="minorHAnsi"/>
              </w:rPr>
            </w:pPr>
            <w:permStart w:id="495674808" w:edGrp="everyone"/>
            <w:permEnd w:id="495674808"/>
          </w:p>
        </w:tc>
      </w:tr>
    </w:tbl>
    <w:p w:rsidR="007A72E3" w:rsidRPr="002F2067" w:rsidRDefault="007A72E3">
      <w:pPr>
        <w:rPr>
          <w:rFonts w:cstheme="minorHAnsi"/>
        </w:rPr>
      </w:pPr>
    </w:p>
    <w:tbl>
      <w:tblPr>
        <w:tblStyle w:val="TableGrid"/>
        <w:tblW w:w="0" w:type="auto"/>
        <w:tblLook w:val="04A0" w:firstRow="1" w:lastRow="0" w:firstColumn="1" w:lastColumn="0" w:noHBand="0" w:noVBand="1"/>
      </w:tblPr>
      <w:tblGrid>
        <w:gridCol w:w="4505"/>
        <w:gridCol w:w="4505"/>
      </w:tblGrid>
      <w:tr w:rsidR="007A72E3" w:rsidRPr="002F2067" w:rsidTr="00C651A2">
        <w:tc>
          <w:tcPr>
            <w:tcW w:w="4505" w:type="dxa"/>
          </w:tcPr>
          <w:p w:rsidR="007A72E3" w:rsidRPr="002F2067" w:rsidRDefault="007A72E3" w:rsidP="00C651A2">
            <w:pPr>
              <w:rPr>
                <w:rFonts w:cstheme="minorHAnsi"/>
              </w:rPr>
            </w:pPr>
            <w:r w:rsidRPr="002F2067">
              <w:rPr>
                <w:rFonts w:cstheme="minorHAnsi"/>
              </w:rPr>
              <w:t>Date</w:t>
            </w:r>
          </w:p>
        </w:tc>
        <w:tc>
          <w:tcPr>
            <w:tcW w:w="4505" w:type="dxa"/>
          </w:tcPr>
          <w:p w:rsidR="007A72E3" w:rsidRPr="002F2067" w:rsidRDefault="007A72E3" w:rsidP="00C651A2">
            <w:pPr>
              <w:rPr>
                <w:rFonts w:cstheme="minorHAnsi"/>
              </w:rPr>
            </w:pPr>
            <w:permStart w:id="1785594435" w:edGrp="everyone"/>
            <w:permEnd w:id="1785594435"/>
          </w:p>
        </w:tc>
      </w:tr>
      <w:tr w:rsidR="007A72E3" w:rsidRPr="002F2067" w:rsidTr="00C651A2">
        <w:tc>
          <w:tcPr>
            <w:tcW w:w="4505" w:type="dxa"/>
          </w:tcPr>
          <w:p w:rsidR="007A72E3" w:rsidRPr="002F2067" w:rsidRDefault="007A72E3" w:rsidP="00C651A2">
            <w:pPr>
              <w:rPr>
                <w:rFonts w:cstheme="minorHAnsi"/>
              </w:rPr>
            </w:pPr>
            <w:r w:rsidRPr="002F2067">
              <w:rPr>
                <w:rFonts w:cstheme="minorHAnsi"/>
              </w:rPr>
              <w:t>Organising Body</w:t>
            </w:r>
          </w:p>
        </w:tc>
        <w:tc>
          <w:tcPr>
            <w:tcW w:w="4505" w:type="dxa"/>
          </w:tcPr>
          <w:p w:rsidR="007A72E3" w:rsidRPr="002F2067" w:rsidRDefault="007A72E3" w:rsidP="00C651A2">
            <w:pPr>
              <w:rPr>
                <w:rFonts w:cstheme="minorHAnsi"/>
              </w:rPr>
            </w:pPr>
            <w:permStart w:id="1898793851" w:edGrp="everyone"/>
            <w:permEnd w:id="1898793851"/>
          </w:p>
        </w:tc>
      </w:tr>
      <w:tr w:rsidR="007A72E3" w:rsidRPr="002F2067" w:rsidTr="00C651A2">
        <w:tc>
          <w:tcPr>
            <w:tcW w:w="4505" w:type="dxa"/>
          </w:tcPr>
          <w:p w:rsidR="007A72E3" w:rsidRPr="002F2067" w:rsidRDefault="007A72E3" w:rsidP="00C651A2">
            <w:pPr>
              <w:rPr>
                <w:rFonts w:cstheme="minorHAnsi"/>
              </w:rPr>
            </w:pPr>
            <w:r w:rsidRPr="002F2067">
              <w:rPr>
                <w:rFonts w:cstheme="minorHAnsi"/>
              </w:rPr>
              <w:t>Course attended or qualification gained</w:t>
            </w:r>
          </w:p>
        </w:tc>
        <w:tc>
          <w:tcPr>
            <w:tcW w:w="4505" w:type="dxa"/>
          </w:tcPr>
          <w:p w:rsidR="007A72E3" w:rsidRPr="002F2067" w:rsidRDefault="007A72E3" w:rsidP="00C651A2">
            <w:pPr>
              <w:rPr>
                <w:rFonts w:cstheme="minorHAnsi"/>
              </w:rPr>
            </w:pPr>
            <w:permStart w:id="752361688" w:edGrp="everyone"/>
            <w:permEnd w:id="752361688"/>
          </w:p>
        </w:tc>
      </w:tr>
      <w:tr w:rsidR="007A72E3" w:rsidRPr="002F2067" w:rsidTr="00C651A2">
        <w:tc>
          <w:tcPr>
            <w:tcW w:w="4505" w:type="dxa"/>
          </w:tcPr>
          <w:p w:rsidR="007A72E3" w:rsidRPr="002F2067" w:rsidRDefault="007A72E3" w:rsidP="00C651A2">
            <w:pPr>
              <w:rPr>
                <w:rFonts w:cstheme="minorHAnsi"/>
              </w:rPr>
            </w:pPr>
            <w:r w:rsidRPr="002F2067">
              <w:rPr>
                <w:rFonts w:cstheme="minorHAnsi"/>
              </w:rPr>
              <w:t>Duration</w:t>
            </w:r>
          </w:p>
        </w:tc>
        <w:tc>
          <w:tcPr>
            <w:tcW w:w="4505" w:type="dxa"/>
          </w:tcPr>
          <w:p w:rsidR="007A72E3" w:rsidRPr="002F2067" w:rsidRDefault="007A72E3" w:rsidP="00C651A2">
            <w:pPr>
              <w:rPr>
                <w:rFonts w:cstheme="minorHAnsi"/>
              </w:rPr>
            </w:pPr>
            <w:permStart w:id="1021645646" w:edGrp="everyone"/>
            <w:permEnd w:id="1021645646"/>
          </w:p>
        </w:tc>
      </w:tr>
    </w:tbl>
    <w:p w:rsidR="007A72E3" w:rsidRPr="002F2067" w:rsidRDefault="007A72E3">
      <w:pPr>
        <w:rPr>
          <w:rFonts w:cstheme="minorHAnsi"/>
        </w:rPr>
      </w:pPr>
    </w:p>
    <w:tbl>
      <w:tblPr>
        <w:tblStyle w:val="TableGrid"/>
        <w:tblW w:w="0" w:type="auto"/>
        <w:tblLook w:val="04A0" w:firstRow="1" w:lastRow="0" w:firstColumn="1" w:lastColumn="0" w:noHBand="0" w:noVBand="1"/>
      </w:tblPr>
      <w:tblGrid>
        <w:gridCol w:w="4505"/>
        <w:gridCol w:w="4505"/>
      </w:tblGrid>
      <w:tr w:rsidR="008F758A" w:rsidRPr="002F2067" w:rsidTr="00C651A2">
        <w:tc>
          <w:tcPr>
            <w:tcW w:w="9010" w:type="dxa"/>
            <w:gridSpan w:val="2"/>
            <w:shd w:val="clear" w:color="auto" w:fill="FFE599" w:themeFill="accent4" w:themeFillTint="66"/>
          </w:tcPr>
          <w:p w:rsidR="008F758A" w:rsidRPr="002F2067" w:rsidRDefault="008F758A" w:rsidP="00C651A2">
            <w:pPr>
              <w:rPr>
                <w:rFonts w:cstheme="minorHAnsi"/>
                <w:b/>
              </w:rPr>
            </w:pPr>
            <w:r w:rsidRPr="002F2067">
              <w:rPr>
                <w:rFonts w:cstheme="minorHAnsi"/>
                <w:b/>
              </w:rPr>
              <w:t>Teaching Posts Only</w:t>
            </w:r>
          </w:p>
        </w:tc>
      </w:tr>
      <w:tr w:rsidR="008F758A" w:rsidRPr="002F2067" w:rsidTr="00C651A2">
        <w:tc>
          <w:tcPr>
            <w:tcW w:w="4505" w:type="dxa"/>
          </w:tcPr>
          <w:p w:rsidR="008F758A" w:rsidRPr="002F2067" w:rsidRDefault="008F758A" w:rsidP="00C651A2">
            <w:pPr>
              <w:rPr>
                <w:rFonts w:cstheme="minorHAnsi"/>
              </w:rPr>
            </w:pPr>
            <w:r w:rsidRPr="002F2067">
              <w:rPr>
                <w:rFonts w:cstheme="minorHAnsi"/>
              </w:rPr>
              <w:t>DfEE Ref no.</w:t>
            </w:r>
          </w:p>
        </w:tc>
        <w:tc>
          <w:tcPr>
            <w:tcW w:w="4505" w:type="dxa"/>
          </w:tcPr>
          <w:p w:rsidR="008F758A" w:rsidRPr="002F2067" w:rsidRDefault="008F758A" w:rsidP="00C651A2">
            <w:pPr>
              <w:rPr>
                <w:rFonts w:cstheme="minorHAnsi"/>
              </w:rPr>
            </w:pPr>
            <w:permStart w:id="1341803870" w:edGrp="everyone"/>
            <w:permEnd w:id="1341803870"/>
          </w:p>
        </w:tc>
      </w:tr>
      <w:tr w:rsidR="008F758A" w:rsidRPr="002F2067" w:rsidTr="00C651A2">
        <w:tc>
          <w:tcPr>
            <w:tcW w:w="4505" w:type="dxa"/>
          </w:tcPr>
          <w:p w:rsidR="008F758A" w:rsidRPr="002F2067" w:rsidRDefault="008F758A" w:rsidP="00C651A2">
            <w:pPr>
              <w:rPr>
                <w:rFonts w:cstheme="minorHAnsi"/>
              </w:rPr>
            </w:pPr>
            <w:r w:rsidRPr="002F2067">
              <w:rPr>
                <w:rFonts w:cstheme="minorHAnsi"/>
              </w:rPr>
              <w:t>IfL membership number</w:t>
            </w:r>
          </w:p>
        </w:tc>
        <w:tc>
          <w:tcPr>
            <w:tcW w:w="4505" w:type="dxa"/>
          </w:tcPr>
          <w:p w:rsidR="008F758A" w:rsidRPr="002F2067" w:rsidRDefault="008F758A" w:rsidP="00C651A2">
            <w:pPr>
              <w:rPr>
                <w:rFonts w:cstheme="minorHAnsi"/>
              </w:rPr>
            </w:pPr>
            <w:permStart w:id="1403060852" w:edGrp="everyone"/>
            <w:permEnd w:id="1403060852"/>
          </w:p>
        </w:tc>
      </w:tr>
    </w:tbl>
    <w:p w:rsidR="008F758A" w:rsidRPr="002F2067" w:rsidRDefault="008F758A">
      <w:pPr>
        <w:rPr>
          <w:rFonts w:cstheme="minorHAnsi"/>
        </w:rPr>
      </w:pPr>
    </w:p>
    <w:p w:rsidR="008F758A" w:rsidRDefault="008F758A">
      <w:pPr>
        <w:rPr>
          <w:rFonts w:cstheme="minorHAnsi"/>
        </w:rPr>
      </w:pPr>
    </w:p>
    <w:p w:rsidR="00667FAA" w:rsidRDefault="00667FAA">
      <w:pPr>
        <w:rPr>
          <w:rFonts w:cstheme="minorHAnsi"/>
        </w:rPr>
      </w:pPr>
    </w:p>
    <w:p w:rsidR="00667FAA" w:rsidRDefault="00667FAA">
      <w:pPr>
        <w:rPr>
          <w:rFonts w:cstheme="minorHAnsi"/>
        </w:rPr>
      </w:pPr>
    </w:p>
    <w:p w:rsidR="00667FAA" w:rsidRPr="002F2067" w:rsidRDefault="00667FAA">
      <w:pPr>
        <w:rPr>
          <w:rFonts w:cstheme="minorHAnsi"/>
        </w:rPr>
      </w:pPr>
    </w:p>
    <w:tbl>
      <w:tblPr>
        <w:tblStyle w:val="TableGrid"/>
        <w:tblW w:w="0" w:type="auto"/>
        <w:tblLook w:val="04A0" w:firstRow="1" w:lastRow="0" w:firstColumn="1" w:lastColumn="0" w:noHBand="0" w:noVBand="1"/>
      </w:tblPr>
      <w:tblGrid>
        <w:gridCol w:w="4505"/>
        <w:gridCol w:w="4505"/>
      </w:tblGrid>
      <w:tr w:rsidR="00DA7EB9" w:rsidRPr="002F2067" w:rsidTr="00C651A2">
        <w:tc>
          <w:tcPr>
            <w:tcW w:w="9010" w:type="dxa"/>
            <w:gridSpan w:val="2"/>
            <w:shd w:val="clear" w:color="auto" w:fill="FFE599" w:themeFill="accent4" w:themeFillTint="66"/>
          </w:tcPr>
          <w:p w:rsidR="00DA7EB9" w:rsidRPr="002F2067" w:rsidRDefault="00212EB2" w:rsidP="00C651A2">
            <w:pPr>
              <w:rPr>
                <w:rFonts w:cstheme="minorHAnsi"/>
                <w:b/>
              </w:rPr>
            </w:pPr>
            <w:r w:rsidRPr="002F2067">
              <w:rPr>
                <w:rFonts w:cstheme="minorHAnsi"/>
              </w:rPr>
              <w:lastRenderedPageBreak/>
              <w:br w:type="page"/>
            </w:r>
            <w:r w:rsidR="00DA7EB9" w:rsidRPr="002F2067">
              <w:rPr>
                <w:rFonts w:cstheme="minorHAnsi"/>
                <w:b/>
              </w:rPr>
              <w:t>Employment</w:t>
            </w:r>
          </w:p>
        </w:tc>
      </w:tr>
      <w:tr w:rsidR="00200082" w:rsidRPr="002F2067" w:rsidTr="00200082">
        <w:tc>
          <w:tcPr>
            <w:tcW w:w="9010" w:type="dxa"/>
            <w:gridSpan w:val="2"/>
            <w:shd w:val="clear" w:color="auto" w:fill="FFE599" w:themeFill="accent4" w:themeFillTint="66"/>
          </w:tcPr>
          <w:p w:rsidR="00200082" w:rsidRPr="002F2067" w:rsidRDefault="00200082" w:rsidP="00C651A2">
            <w:pPr>
              <w:rPr>
                <w:rFonts w:cstheme="minorHAnsi"/>
              </w:rPr>
            </w:pPr>
            <w:r w:rsidRPr="002F2067">
              <w:rPr>
                <w:rFonts w:cstheme="minorHAnsi"/>
              </w:rPr>
              <w:t>Please list your full employment history, starting with the most recent. Please ensure there are no gaps:</w:t>
            </w:r>
          </w:p>
        </w:tc>
      </w:tr>
      <w:tr w:rsidR="00DA7EB9" w:rsidRPr="002F2067" w:rsidTr="00C651A2">
        <w:tc>
          <w:tcPr>
            <w:tcW w:w="4505" w:type="dxa"/>
          </w:tcPr>
          <w:p w:rsidR="00DA7EB9" w:rsidRPr="002F2067" w:rsidRDefault="0047731F" w:rsidP="00C651A2">
            <w:pPr>
              <w:rPr>
                <w:rFonts w:cstheme="minorHAnsi"/>
              </w:rPr>
            </w:pPr>
            <w:r w:rsidRPr="002F2067">
              <w:rPr>
                <w:rFonts w:cstheme="minorHAnsi"/>
              </w:rPr>
              <w:t>Job Title</w:t>
            </w:r>
          </w:p>
        </w:tc>
        <w:tc>
          <w:tcPr>
            <w:tcW w:w="4505" w:type="dxa"/>
          </w:tcPr>
          <w:p w:rsidR="00DA7EB9" w:rsidRPr="002F2067" w:rsidRDefault="00DA7EB9" w:rsidP="00C651A2">
            <w:pPr>
              <w:rPr>
                <w:rFonts w:cstheme="minorHAnsi"/>
              </w:rPr>
            </w:pPr>
            <w:permStart w:id="72294792" w:edGrp="everyone"/>
            <w:permEnd w:id="72294792"/>
          </w:p>
        </w:tc>
      </w:tr>
      <w:tr w:rsidR="00DA7EB9" w:rsidRPr="002F2067" w:rsidTr="00C651A2">
        <w:tc>
          <w:tcPr>
            <w:tcW w:w="4505" w:type="dxa"/>
          </w:tcPr>
          <w:p w:rsidR="00DA7EB9" w:rsidRPr="002F2067" w:rsidRDefault="003F14AD" w:rsidP="00C651A2">
            <w:pPr>
              <w:rPr>
                <w:rFonts w:cstheme="minorHAnsi"/>
              </w:rPr>
            </w:pPr>
            <w:r w:rsidRPr="002F2067">
              <w:rPr>
                <w:rFonts w:cstheme="minorHAnsi"/>
              </w:rPr>
              <w:t>Company</w:t>
            </w:r>
            <w:r w:rsidR="0047731F" w:rsidRPr="002F2067">
              <w:rPr>
                <w:rFonts w:cstheme="minorHAnsi"/>
              </w:rPr>
              <w:t xml:space="preserve"> Name</w:t>
            </w:r>
          </w:p>
        </w:tc>
        <w:tc>
          <w:tcPr>
            <w:tcW w:w="4505" w:type="dxa"/>
          </w:tcPr>
          <w:p w:rsidR="00DA7EB9" w:rsidRPr="002F2067" w:rsidRDefault="00DA7EB9" w:rsidP="00C651A2">
            <w:pPr>
              <w:rPr>
                <w:rFonts w:cstheme="minorHAnsi"/>
              </w:rPr>
            </w:pPr>
            <w:permStart w:id="1257204991" w:edGrp="everyone"/>
            <w:permEnd w:id="1257204991"/>
          </w:p>
        </w:tc>
      </w:tr>
      <w:tr w:rsidR="00DA7EB9" w:rsidRPr="002F2067" w:rsidTr="00C651A2">
        <w:tc>
          <w:tcPr>
            <w:tcW w:w="4505" w:type="dxa"/>
          </w:tcPr>
          <w:p w:rsidR="00DA7EB9" w:rsidRPr="002F2067" w:rsidRDefault="0047731F" w:rsidP="00C651A2">
            <w:pPr>
              <w:rPr>
                <w:rFonts w:cstheme="minorHAnsi"/>
              </w:rPr>
            </w:pPr>
            <w:r w:rsidRPr="002F2067">
              <w:rPr>
                <w:rFonts w:cstheme="minorHAnsi"/>
              </w:rPr>
              <w:t>Start date</w:t>
            </w:r>
          </w:p>
        </w:tc>
        <w:tc>
          <w:tcPr>
            <w:tcW w:w="4505" w:type="dxa"/>
          </w:tcPr>
          <w:p w:rsidR="00DA7EB9" w:rsidRPr="002F2067" w:rsidRDefault="00DA7EB9" w:rsidP="00C651A2">
            <w:pPr>
              <w:rPr>
                <w:rFonts w:cstheme="minorHAnsi"/>
              </w:rPr>
            </w:pPr>
            <w:permStart w:id="972096266" w:edGrp="everyone"/>
            <w:permEnd w:id="972096266"/>
          </w:p>
        </w:tc>
      </w:tr>
      <w:tr w:rsidR="0047731F" w:rsidRPr="002F2067" w:rsidTr="00C651A2">
        <w:tc>
          <w:tcPr>
            <w:tcW w:w="4505" w:type="dxa"/>
          </w:tcPr>
          <w:p w:rsidR="0047731F" w:rsidRPr="002F2067" w:rsidRDefault="0047731F" w:rsidP="00C651A2">
            <w:pPr>
              <w:rPr>
                <w:rFonts w:cstheme="minorHAnsi"/>
              </w:rPr>
            </w:pPr>
            <w:r w:rsidRPr="002F2067">
              <w:rPr>
                <w:rFonts w:cstheme="minorHAnsi"/>
              </w:rPr>
              <w:t>End Date</w:t>
            </w:r>
          </w:p>
        </w:tc>
        <w:tc>
          <w:tcPr>
            <w:tcW w:w="4505" w:type="dxa"/>
          </w:tcPr>
          <w:p w:rsidR="0047731F" w:rsidRPr="002F2067" w:rsidRDefault="0047731F" w:rsidP="00C651A2">
            <w:pPr>
              <w:rPr>
                <w:rFonts w:cstheme="minorHAnsi"/>
              </w:rPr>
            </w:pPr>
            <w:permStart w:id="1049765127" w:edGrp="everyone"/>
            <w:permEnd w:id="1049765127"/>
          </w:p>
        </w:tc>
      </w:tr>
      <w:tr w:rsidR="00DA7EB9" w:rsidRPr="002F2067" w:rsidTr="00C651A2">
        <w:tc>
          <w:tcPr>
            <w:tcW w:w="4505" w:type="dxa"/>
          </w:tcPr>
          <w:p w:rsidR="00DA7EB9" w:rsidRPr="002F2067" w:rsidRDefault="003F14AD" w:rsidP="00C651A2">
            <w:pPr>
              <w:rPr>
                <w:rFonts w:cstheme="minorHAnsi"/>
              </w:rPr>
            </w:pPr>
            <w:r w:rsidRPr="002F2067">
              <w:rPr>
                <w:rFonts w:cstheme="minorHAnsi"/>
              </w:rPr>
              <w:t>Responsibilities</w:t>
            </w:r>
          </w:p>
        </w:tc>
        <w:tc>
          <w:tcPr>
            <w:tcW w:w="4505" w:type="dxa"/>
          </w:tcPr>
          <w:p w:rsidR="00DA7EB9" w:rsidRPr="002F2067" w:rsidRDefault="00DA7EB9" w:rsidP="00C651A2">
            <w:pPr>
              <w:rPr>
                <w:rFonts w:cstheme="minorHAnsi"/>
              </w:rPr>
            </w:pPr>
            <w:permStart w:id="889723129" w:edGrp="everyone"/>
            <w:permEnd w:id="889723129"/>
          </w:p>
        </w:tc>
      </w:tr>
      <w:tr w:rsidR="00DA7EB9" w:rsidRPr="002F2067" w:rsidTr="00C651A2">
        <w:tc>
          <w:tcPr>
            <w:tcW w:w="4505" w:type="dxa"/>
          </w:tcPr>
          <w:p w:rsidR="00DA7EB9" w:rsidRPr="002F2067" w:rsidRDefault="003F14AD" w:rsidP="00C651A2">
            <w:pPr>
              <w:rPr>
                <w:rFonts w:cstheme="minorHAnsi"/>
              </w:rPr>
            </w:pPr>
            <w:r w:rsidRPr="002F2067">
              <w:rPr>
                <w:rFonts w:cstheme="minorHAnsi"/>
              </w:rPr>
              <w:t>Reason for leaving</w:t>
            </w:r>
          </w:p>
        </w:tc>
        <w:tc>
          <w:tcPr>
            <w:tcW w:w="4505" w:type="dxa"/>
          </w:tcPr>
          <w:p w:rsidR="00DA7EB9" w:rsidRPr="002F2067" w:rsidRDefault="00DA7EB9" w:rsidP="00C651A2">
            <w:pPr>
              <w:rPr>
                <w:rFonts w:cstheme="minorHAnsi"/>
              </w:rPr>
            </w:pPr>
            <w:permStart w:id="386868423" w:edGrp="everyone"/>
            <w:permEnd w:id="386868423"/>
          </w:p>
        </w:tc>
      </w:tr>
      <w:tr w:rsidR="00DA7EB9" w:rsidRPr="002F2067" w:rsidTr="00C651A2">
        <w:tc>
          <w:tcPr>
            <w:tcW w:w="4505" w:type="dxa"/>
          </w:tcPr>
          <w:p w:rsidR="00DA7EB9" w:rsidRPr="002F2067" w:rsidRDefault="00200082" w:rsidP="00C651A2">
            <w:pPr>
              <w:rPr>
                <w:rFonts w:cstheme="minorHAnsi"/>
              </w:rPr>
            </w:pPr>
            <w:r w:rsidRPr="002F2067">
              <w:rPr>
                <w:rFonts w:cstheme="minorHAnsi"/>
              </w:rPr>
              <w:t>What is your current notice period?</w:t>
            </w:r>
          </w:p>
        </w:tc>
        <w:tc>
          <w:tcPr>
            <w:tcW w:w="4505" w:type="dxa"/>
          </w:tcPr>
          <w:p w:rsidR="00DA7EB9" w:rsidRPr="002F2067" w:rsidRDefault="00DA7EB9" w:rsidP="00C651A2">
            <w:pPr>
              <w:rPr>
                <w:rFonts w:cstheme="minorHAnsi"/>
              </w:rPr>
            </w:pPr>
            <w:permStart w:id="149376141" w:edGrp="everyone"/>
            <w:permEnd w:id="149376141"/>
          </w:p>
        </w:tc>
      </w:tr>
    </w:tbl>
    <w:p w:rsidR="002E5E86" w:rsidRPr="002F2067" w:rsidRDefault="002E5E86">
      <w:pPr>
        <w:rPr>
          <w:rFonts w:cstheme="minorHAnsi"/>
        </w:rPr>
      </w:pPr>
    </w:p>
    <w:tbl>
      <w:tblPr>
        <w:tblStyle w:val="TableGrid"/>
        <w:tblW w:w="0" w:type="auto"/>
        <w:tblLook w:val="04A0" w:firstRow="1" w:lastRow="0" w:firstColumn="1" w:lastColumn="0" w:noHBand="0" w:noVBand="1"/>
      </w:tblPr>
      <w:tblGrid>
        <w:gridCol w:w="4505"/>
        <w:gridCol w:w="4505"/>
      </w:tblGrid>
      <w:tr w:rsidR="0047731F" w:rsidRPr="002F2067" w:rsidTr="00C651A2">
        <w:tc>
          <w:tcPr>
            <w:tcW w:w="4505" w:type="dxa"/>
          </w:tcPr>
          <w:p w:rsidR="0047731F" w:rsidRPr="002F2067" w:rsidRDefault="0047731F" w:rsidP="00C651A2">
            <w:pPr>
              <w:rPr>
                <w:rFonts w:cstheme="minorHAnsi"/>
              </w:rPr>
            </w:pPr>
            <w:r w:rsidRPr="002F2067">
              <w:rPr>
                <w:rFonts w:cstheme="minorHAnsi"/>
              </w:rPr>
              <w:t>Job Title</w:t>
            </w:r>
          </w:p>
        </w:tc>
        <w:tc>
          <w:tcPr>
            <w:tcW w:w="4505" w:type="dxa"/>
          </w:tcPr>
          <w:p w:rsidR="0047731F" w:rsidRPr="002F2067" w:rsidRDefault="0047731F" w:rsidP="00C651A2">
            <w:pPr>
              <w:rPr>
                <w:rFonts w:cstheme="minorHAnsi"/>
              </w:rPr>
            </w:pPr>
            <w:permStart w:id="146485834" w:edGrp="everyone"/>
            <w:permEnd w:id="146485834"/>
          </w:p>
        </w:tc>
      </w:tr>
      <w:tr w:rsidR="0047731F" w:rsidRPr="002F2067" w:rsidTr="00C651A2">
        <w:tc>
          <w:tcPr>
            <w:tcW w:w="4505" w:type="dxa"/>
          </w:tcPr>
          <w:p w:rsidR="0047731F" w:rsidRPr="002F2067" w:rsidRDefault="0047731F" w:rsidP="00C651A2">
            <w:pPr>
              <w:rPr>
                <w:rFonts w:cstheme="minorHAnsi"/>
              </w:rPr>
            </w:pPr>
            <w:r w:rsidRPr="002F2067">
              <w:rPr>
                <w:rFonts w:cstheme="minorHAnsi"/>
              </w:rPr>
              <w:t>Company Name</w:t>
            </w:r>
          </w:p>
        </w:tc>
        <w:tc>
          <w:tcPr>
            <w:tcW w:w="4505" w:type="dxa"/>
          </w:tcPr>
          <w:p w:rsidR="0047731F" w:rsidRPr="002F2067" w:rsidRDefault="0047731F" w:rsidP="00C651A2">
            <w:pPr>
              <w:rPr>
                <w:rFonts w:cstheme="minorHAnsi"/>
              </w:rPr>
            </w:pPr>
            <w:permStart w:id="1839470765" w:edGrp="everyone"/>
            <w:permEnd w:id="1839470765"/>
          </w:p>
        </w:tc>
      </w:tr>
      <w:tr w:rsidR="0047731F" w:rsidRPr="002F2067" w:rsidTr="00C651A2">
        <w:tc>
          <w:tcPr>
            <w:tcW w:w="4505" w:type="dxa"/>
          </w:tcPr>
          <w:p w:rsidR="0047731F" w:rsidRPr="002F2067" w:rsidRDefault="0047731F" w:rsidP="00C651A2">
            <w:pPr>
              <w:rPr>
                <w:rFonts w:cstheme="minorHAnsi"/>
              </w:rPr>
            </w:pPr>
            <w:r w:rsidRPr="002F2067">
              <w:rPr>
                <w:rFonts w:cstheme="minorHAnsi"/>
              </w:rPr>
              <w:t>Start date</w:t>
            </w:r>
          </w:p>
        </w:tc>
        <w:tc>
          <w:tcPr>
            <w:tcW w:w="4505" w:type="dxa"/>
          </w:tcPr>
          <w:p w:rsidR="0047731F" w:rsidRPr="002F2067" w:rsidRDefault="0047731F" w:rsidP="00C651A2">
            <w:pPr>
              <w:rPr>
                <w:rFonts w:cstheme="minorHAnsi"/>
              </w:rPr>
            </w:pPr>
            <w:permStart w:id="819488892" w:edGrp="everyone"/>
            <w:permEnd w:id="819488892"/>
          </w:p>
        </w:tc>
      </w:tr>
      <w:tr w:rsidR="0047731F" w:rsidRPr="002F2067" w:rsidTr="00C651A2">
        <w:tc>
          <w:tcPr>
            <w:tcW w:w="4505" w:type="dxa"/>
          </w:tcPr>
          <w:p w:rsidR="0047731F" w:rsidRPr="002F2067" w:rsidRDefault="0047731F" w:rsidP="00C651A2">
            <w:pPr>
              <w:rPr>
                <w:rFonts w:cstheme="minorHAnsi"/>
              </w:rPr>
            </w:pPr>
            <w:r w:rsidRPr="002F2067">
              <w:rPr>
                <w:rFonts w:cstheme="minorHAnsi"/>
              </w:rPr>
              <w:t>End Date</w:t>
            </w:r>
          </w:p>
        </w:tc>
        <w:tc>
          <w:tcPr>
            <w:tcW w:w="4505" w:type="dxa"/>
          </w:tcPr>
          <w:p w:rsidR="0047731F" w:rsidRPr="002F2067" w:rsidRDefault="0047731F" w:rsidP="00C651A2">
            <w:pPr>
              <w:rPr>
                <w:rFonts w:cstheme="minorHAnsi"/>
              </w:rPr>
            </w:pPr>
            <w:permStart w:id="15405890" w:edGrp="everyone"/>
            <w:permEnd w:id="15405890"/>
          </w:p>
        </w:tc>
      </w:tr>
      <w:tr w:rsidR="0047731F" w:rsidRPr="002F2067" w:rsidTr="00C651A2">
        <w:tc>
          <w:tcPr>
            <w:tcW w:w="4505" w:type="dxa"/>
          </w:tcPr>
          <w:p w:rsidR="0047731F" w:rsidRPr="002F2067" w:rsidRDefault="0047731F" w:rsidP="00C651A2">
            <w:pPr>
              <w:rPr>
                <w:rFonts w:cstheme="minorHAnsi"/>
              </w:rPr>
            </w:pPr>
            <w:r w:rsidRPr="002F2067">
              <w:rPr>
                <w:rFonts w:cstheme="minorHAnsi"/>
              </w:rPr>
              <w:t>Responsibilities</w:t>
            </w:r>
          </w:p>
        </w:tc>
        <w:tc>
          <w:tcPr>
            <w:tcW w:w="4505" w:type="dxa"/>
          </w:tcPr>
          <w:p w:rsidR="0047731F" w:rsidRPr="002F2067" w:rsidRDefault="0047731F" w:rsidP="00C651A2">
            <w:pPr>
              <w:rPr>
                <w:rFonts w:cstheme="minorHAnsi"/>
              </w:rPr>
            </w:pPr>
            <w:permStart w:id="424762547" w:edGrp="everyone"/>
            <w:permEnd w:id="424762547"/>
          </w:p>
        </w:tc>
      </w:tr>
      <w:tr w:rsidR="0047731F" w:rsidRPr="002F2067" w:rsidTr="00C651A2">
        <w:tc>
          <w:tcPr>
            <w:tcW w:w="4505" w:type="dxa"/>
          </w:tcPr>
          <w:p w:rsidR="0047731F" w:rsidRPr="002F2067" w:rsidRDefault="0047731F" w:rsidP="00C651A2">
            <w:pPr>
              <w:rPr>
                <w:rFonts w:cstheme="minorHAnsi"/>
              </w:rPr>
            </w:pPr>
            <w:r w:rsidRPr="002F2067">
              <w:rPr>
                <w:rFonts w:cstheme="minorHAnsi"/>
              </w:rPr>
              <w:t>Reason for leaving</w:t>
            </w:r>
          </w:p>
        </w:tc>
        <w:tc>
          <w:tcPr>
            <w:tcW w:w="4505" w:type="dxa"/>
          </w:tcPr>
          <w:p w:rsidR="0047731F" w:rsidRPr="002F2067" w:rsidRDefault="0047731F" w:rsidP="00C651A2">
            <w:pPr>
              <w:rPr>
                <w:rFonts w:cstheme="minorHAnsi"/>
              </w:rPr>
            </w:pPr>
            <w:permStart w:id="12806280" w:edGrp="everyone"/>
            <w:permEnd w:id="12806280"/>
          </w:p>
        </w:tc>
      </w:tr>
    </w:tbl>
    <w:p w:rsidR="00200082" w:rsidRPr="002F2067" w:rsidRDefault="00200082">
      <w:pPr>
        <w:rPr>
          <w:rFonts w:cstheme="minorHAnsi"/>
        </w:rPr>
      </w:pPr>
    </w:p>
    <w:tbl>
      <w:tblPr>
        <w:tblStyle w:val="TableGrid"/>
        <w:tblW w:w="0" w:type="auto"/>
        <w:tblLook w:val="04A0" w:firstRow="1" w:lastRow="0" w:firstColumn="1" w:lastColumn="0" w:noHBand="0" w:noVBand="1"/>
      </w:tblPr>
      <w:tblGrid>
        <w:gridCol w:w="4505"/>
        <w:gridCol w:w="4505"/>
      </w:tblGrid>
      <w:tr w:rsidR="0047731F" w:rsidRPr="002F2067" w:rsidTr="00C651A2">
        <w:tc>
          <w:tcPr>
            <w:tcW w:w="4505" w:type="dxa"/>
          </w:tcPr>
          <w:p w:rsidR="0047731F" w:rsidRPr="002F2067" w:rsidRDefault="0047731F" w:rsidP="00C651A2">
            <w:pPr>
              <w:rPr>
                <w:rFonts w:cstheme="minorHAnsi"/>
              </w:rPr>
            </w:pPr>
            <w:r w:rsidRPr="002F2067">
              <w:rPr>
                <w:rFonts w:cstheme="minorHAnsi"/>
              </w:rPr>
              <w:t>Job Title</w:t>
            </w:r>
          </w:p>
        </w:tc>
        <w:tc>
          <w:tcPr>
            <w:tcW w:w="4505" w:type="dxa"/>
          </w:tcPr>
          <w:p w:rsidR="0047731F" w:rsidRPr="002F2067" w:rsidRDefault="0047731F" w:rsidP="00C651A2">
            <w:pPr>
              <w:rPr>
                <w:rFonts w:cstheme="minorHAnsi"/>
              </w:rPr>
            </w:pPr>
            <w:permStart w:id="1174626001" w:edGrp="everyone"/>
            <w:permEnd w:id="1174626001"/>
          </w:p>
        </w:tc>
      </w:tr>
      <w:tr w:rsidR="0047731F" w:rsidRPr="002F2067" w:rsidTr="00C651A2">
        <w:tc>
          <w:tcPr>
            <w:tcW w:w="4505" w:type="dxa"/>
          </w:tcPr>
          <w:p w:rsidR="0047731F" w:rsidRPr="002F2067" w:rsidRDefault="0047731F" w:rsidP="00C651A2">
            <w:pPr>
              <w:rPr>
                <w:rFonts w:cstheme="minorHAnsi"/>
              </w:rPr>
            </w:pPr>
            <w:r w:rsidRPr="002F2067">
              <w:rPr>
                <w:rFonts w:cstheme="minorHAnsi"/>
              </w:rPr>
              <w:t>Company Name</w:t>
            </w:r>
          </w:p>
        </w:tc>
        <w:tc>
          <w:tcPr>
            <w:tcW w:w="4505" w:type="dxa"/>
          </w:tcPr>
          <w:p w:rsidR="0047731F" w:rsidRPr="002F2067" w:rsidRDefault="0047731F" w:rsidP="00C651A2">
            <w:pPr>
              <w:rPr>
                <w:rFonts w:cstheme="minorHAnsi"/>
              </w:rPr>
            </w:pPr>
            <w:permStart w:id="261628129" w:edGrp="everyone"/>
            <w:permEnd w:id="261628129"/>
          </w:p>
        </w:tc>
      </w:tr>
      <w:tr w:rsidR="0047731F" w:rsidRPr="002F2067" w:rsidTr="00C651A2">
        <w:tc>
          <w:tcPr>
            <w:tcW w:w="4505" w:type="dxa"/>
          </w:tcPr>
          <w:p w:rsidR="0047731F" w:rsidRPr="002F2067" w:rsidRDefault="0047731F" w:rsidP="00C651A2">
            <w:pPr>
              <w:rPr>
                <w:rFonts w:cstheme="minorHAnsi"/>
              </w:rPr>
            </w:pPr>
            <w:r w:rsidRPr="002F2067">
              <w:rPr>
                <w:rFonts w:cstheme="minorHAnsi"/>
              </w:rPr>
              <w:t>Start date</w:t>
            </w:r>
          </w:p>
        </w:tc>
        <w:tc>
          <w:tcPr>
            <w:tcW w:w="4505" w:type="dxa"/>
          </w:tcPr>
          <w:p w:rsidR="0047731F" w:rsidRPr="002F2067" w:rsidRDefault="0047731F" w:rsidP="00C651A2">
            <w:pPr>
              <w:rPr>
                <w:rFonts w:cstheme="minorHAnsi"/>
              </w:rPr>
            </w:pPr>
            <w:permStart w:id="1931566379" w:edGrp="everyone"/>
            <w:permEnd w:id="1931566379"/>
          </w:p>
        </w:tc>
      </w:tr>
      <w:tr w:rsidR="0047731F" w:rsidRPr="002F2067" w:rsidTr="00C651A2">
        <w:tc>
          <w:tcPr>
            <w:tcW w:w="4505" w:type="dxa"/>
          </w:tcPr>
          <w:p w:rsidR="0047731F" w:rsidRPr="002F2067" w:rsidRDefault="0047731F" w:rsidP="00C651A2">
            <w:pPr>
              <w:rPr>
                <w:rFonts w:cstheme="minorHAnsi"/>
              </w:rPr>
            </w:pPr>
            <w:r w:rsidRPr="002F2067">
              <w:rPr>
                <w:rFonts w:cstheme="minorHAnsi"/>
              </w:rPr>
              <w:t>End Date</w:t>
            </w:r>
          </w:p>
        </w:tc>
        <w:tc>
          <w:tcPr>
            <w:tcW w:w="4505" w:type="dxa"/>
          </w:tcPr>
          <w:p w:rsidR="0047731F" w:rsidRPr="002F2067" w:rsidRDefault="0047731F" w:rsidP="00C651A2">
            <w:pPr>
              <w:rPr>
                <w:rFonts w:cstheme="minorHAnsi"/>
              </w:rPr>
            </w:pPr>
            <w:permStart w:id="561215610" w:edGrp="everyone"/>
            <w:permEnd w:id="561215610"/>
          </w:p>
        </w:tc>
      </w:tr>
      <w:tr w:rsidR="0047731F" w:rsidRPr="002F2067" w:rsidTr="00C651A2">
        <w:tc>
          <w:tcPr>
            <w:tcW w:w="4505" w:type="dxa"/>
          </w:tcPr>
          <w:p w:rsidR="0047731F" w:rsidRPr="002F2067" w:rsidRDefault="0047731F" w:rsidP="00C651A2">
            <w:pPr>
              <w:rPr>
                <w:rFonts w:cstheme="minorHAnsi"/>
              </w:rPr>
            </w:pPr>
            <w:r w:rsidRPr="002F2067">
              <w:rPr>
                <w:rFonts w:cstheme="minorHAnsi"/>
              </w:rPr>
              <w:t>Responsibilities</w:t>
            </w:r>
          </w:p>
        </w:tc>
        <w:tc>
          <w:tcPr>
            <w:tcW w:w="4505" w:type="dxa"/>
          </w:tcPr>
          <w:p w:rsidR="0047731F" w:rsidRPr="002F2067" w:rsidRDefault="0047731F" w:rsidP="00C651A2">
            <w:pPr>
              <w:rPr>
                <w:rFonts w:cstheme="minorHAnsi"/>
              </w:rPr>
            </w:pPr>
            <w:permStart w:id="899678589" w:edGrp="everyone"/>
            <w:permEnd w:id="899678589"/>
          </w:p>
        </w:tc>
      </w:tr>
      <w:tr w:rsidR="0047731F" w:rsidRPr="002F2067" w:rsidTr="00C651A2">
        <w:tc>
          <w:tcPr>
            <w:tcW w:w="4505" w:type="dxa"/>
          </w:tcPr>
          <w:p w:rsidR="0047731F" w:rsidRPr="002F2067" w:rsidRDefault="0047731F" w:rsidP="00C651A2">
            <w:pPr>
              <w:rPr>
                <w:rFonts w:cstheme="minorHAnsi"/>
              </w:rPr>
            </w:pPr>
            <w:r w:rsidRPr="002F2067">
              <w:rPr>
                <w:rFonts w:cstheme="minorHAnsi"/>
              </w:rPr>
              <w:t>Reason for leaving</w:t>
            </w:r>
          </w:p>
        </w:tc>
        <w:tc>
          <w:tcPr>
            <w:tcW w:w="4505" w:type="dxa"/>
          </w:tcPr>
          <w:p w:rsidR="0047731F" w:rsidRPr="002F2067" w:rsidRDefault="0047731F" w:rsidP="00C651A2">
            <w:pPr>
              <w:rPr>
                <w:rFonts w:cstheme="minorHAnsi"/>
              </w:rPr>
            </w:pPr>
            <w:permStart w:id="1441335858" w:edGrp="everyone"/>
            <w:permEnd w:id="1441335858"/>
          </w:p>
        </w:tc>
      </w:tr>
    </w:tbl>
    <w:p w:rsidR="0047731F" w:rsidRPr="002F2067" w:rsidRDefault="0047731F">
      <w:pPr>
        <w:rPr>
          <w:rFonts w:cstheme="minorHAnsi"/>
        </w:rPr>
      </w:pPr>
    </w:p>
    <w:tbl>
      <w:tblPr>
        <w:tblStyle w:val="TableGrid"/>
        <w:tblW w:w="0" w:type="auto"/>
        <w:tblLook w:val="04A0" w:firstRow="1" w:lastRow="0" w:firstColumn="1" w:lastColumn="0" w:noHBand="0" w:noVBand="1"/>
      </w:tblPr>
      <w:tblGrid>
        <w:gridCol w:w="4505"/>
        <w:gridCol w:w="4505"/>
      </w:tblGrid>
      <w:tr w:rsidR="0047731F" w:rsidRPr="002F2067" w:rsidTr="00C651A2">
        <w:tc>
          <w:tcPr>
            <w:tcW w:w="4505" w:type="dxa"/>
          </w:tcPr>
          <w:p w:rsidR="0047731F" w:rsidRPr="002F2067" w:rsidRDefault="0047731F" w:rsidP="00C651A2">
            <w:pPr>
              <w:rPr>
                <w:rFonts w:cstheme="minorHAnsi"/>
              </w:rPr>
            </w:pPr>
            <w:r w:rsidRPr="002F2067">
              <w:rPr>
                <w:rFonts w:cstheme="minorHAnsi"/>
              </w:rPr>
              <w:t>Job Title</w:t>
            </w:r>
          </w:p>
        </w:tc>
        <w:tc>
          <w:tcPr>
            <w:tcW w:w="4505" w:type="dxa"/>
          </w:tcPr>
          <w:p w:rsidR="0047731F" w:rsidRPr="002F2067" w:rsidRDefault="0047731F" w:rsidP="00C651A2">
            <w:pPr>
              <w:rPr>
                <w:rFonts w:cstheme="minorHAnsi"/>
              </w:rPr>
            </w:pPr>
            <w:permStart w:id="933827052" w:edGrp="everyone"/>
            <w:permEnd w:id="933827052"/>
          </w:p>
        </w:tc>
      </w:tr>
      <w:tr w:rsidR="0047731F" w:rsidRPr="002F2067" w:rsidTr="00C651A2">
        <w:tc>
          <w:tcPr>
            <w:tcW w:w="4505" w:type="dxa"/>
          </w:tcPr>
          <w:p w:rsidR="0047731F" w:rsidRPr="002F2067" w:rsidRDefault="0047731F" w:rsidP="00C651A2">
            <w:pPr>
              <w:rPr>
                <w:rFonts w:cstheme="minorHAnsi"/>
              </w:rPr>
            </w:pPr>
            <w:r w:rsidRPr="002F2067">
              <w:rPr>
                <w:rFonts w:cstheme="minorHAnsi"/>
              </w:rPr>
              <w:t>Company Name</w:t>
            </w:r>
          </w:p>
        </w:tc>
        <w:tc>
          <w:tcPr>
            <w:tcW w:w="4505" w:type="dxa"/>
          </w:tcPr>
          <w:p w:rsidR="0047731F" w:rsidRPr="002F2067" w:rsidRDefault="0047731F" w:rsidP="00C651A2">
            <w:pPr>
              <w:rPr>
                <w:rFonts w:cstheme="minorHAnsi"/>
              </w:rPr>
            </w:pPr>
            <w:permStart w:id="1014630624" w:edGrp="everyone"/>
            <w:permEnd w:id="1014630624"/>
          </w:p>
        </w:tc>
      </w:tr>
      <w:tr w:rsidR="0047731F" w:rsidRPr="002F2067" w:rsidTr="00C651A2">
        <w:tc>
          <w:tcPr>
            <w:tcW w:w="4505" w:type="dxa"/>
          </w:tcPr>
          <w:p w:rsidR="0047731F" w:rsidRPr="002F2067" w:rsidRDefault="0047731F" w:rsidP="00C651A2">
            <w:pPr>
              <w:rPr>
                <w:rFonts w:cstheme="minorHAnsi"/>
              </w:rPr>
            </w:pPr>
            <w:r w:rsidRPr="002F2067">
              <w:rPr>
                <w:rFonts w:cstheme="minorHAnsi"/>
              </w:rPr>
              <w:t>Start date</w:t>
            </w:r>
          </w:p>
        </w:tc>
        <w:tc>
          <w:tcPr>
            <w:tcW w:w="4505" w:type="dxa"/>
          </w:tcPr>
          <w:p w:rsidR="0047731F" w:rsidRPr="002F2067" w:rsidRDefault="0047731F" w:rsidP="00C651A2">
            <w:pPr>
              <w:rPr>
                <w:rFonts w:cstheme="minorHAnsi"/>
              </w:rPr>
            </w:pPr>
            <w:permStart w:id="770726068" w:edGrp="everyone"/>
            <w:permEnd w:id="770726068"/>
          </w:p>
        </w:tc>
      </w:tr>
      <w:tr w:rsidR="0047731F" w:rsidRPr="002F2067" w:rsidTr="00C651A2">
        <w:tc>
          <w:tcPr>
            <w:tcW w:w="4505" w:type="dxa"/>
          </w:tcPr>
          <w:p w:rsidR="0047731F" w:rsidRPr="002F2067" w:rsidRDefault="0047731F" w:rsidP="00C651A2">
            <w:pPr>
              <w:rPr>
                <w:rFonts w:cstheme="minorHAnsi"/>
              </w:rPr>
            </w:pPr>
            <w:r w:rsidRPr="002F2067">
              <w:rPr>
                <w:rFonts w:cstheme="minorHAnsi"/>
              </w:rPr>
              <w:t>End Date</w:t>
            </w:r>
          </w:p>
        </w:tc>
        <w:tc>
          <w:tcPr>
            <w:tcW w:w="4505" w:type="dxa"/>
          </w:tcPr>
          <w:p w:rsidR="0047731F" w:rsidRPr="002F2067" w:rsidRDefault="0047731F" w:rsidP="00C651A2">
            <w:pPr>
              <w:rPr>
                <w:rFonts w:cstheme="minorHAnsi"/>
              </w:rPr>
            </w:pPr>
            <w:permStart w:id="496633606" w:edGrp="everyone"/>
            <w:permEnd w:id="496633606"/>
          </w:p>
        </w:tc>
      </w:tr>
      <w:tr w:rsidR="0047731F" w:rsidRPr="002F2067" w:rsidTr="00C651A2">
        <w:tc>
          <w:tcPr>
            <w:tcW w:w="4505" w:type="dxa"/>
          </w:tcPr>
          <w:p w:rsidR="0047731F" w:rsidRPr="002F2067" w:rsidRDefault="0047731F" w:rsidP="00C651A2">
            <w:pPr>
              <w:rPr>
                <w:rFonts w:cstheme="minorHAnsi"/>
              </w:rPr>
            </w:pPr>
            <w:r w:rsidRPr="002F2067">
              <w:rPr>
                <w:rFonts w:cstheme="minorHAnsi"/>
              </w:rPr>
              <w:t>Responsibilities</w:t>
            </w:r>
          </w:p>
        </w:tc>
        <w:tc>
          <w:tcPr>
            <w:tcW w:w="4505" w:type="dxa"/>
          </w:tcPr>
          <w:p w:rsidR="0047731F" w:rsidRPr="002F2067" w:rsidRDefault="0047731F" w:rsidP="00C651A2">
            <w:pPr>
              <w:rPr>
                <w:rFonts w:cstheme="minorHAnsi"/>
              </w:rPr>
            </w:pPr>
            <w:permStart w:id="717839486" w:edGrp="everyone"/>
            <w:permEnd w:id="717839486"/>
          </w:p>
        </w:tc>
      </w:tr>
      <w:tr w:rsidR="0047731F" w:rsidRPr="002F2067" w:rsidTr="00C651A2">
        <w:tc>
          <w:tcPr>
            <w:tcW w:w="4505" w:type="dxa"/>
          </w:tcPr>
          <w:p w:rsidR="0047731F" w:rsidRPr="002F2067" w:rsidRDefault="0047731F" w:rsidP="00C651A2">
            <w:pPr>
              <w:rPr>
                <w:rFonts w:cstheme="minorHAnsi"/>
              </w:rPr>
            </w:pPr>
            <w:r w:rsidRPr="002F2067">
              <w:rPr>
                <w:rFonts w:cstheme="minorHAnsi"/>
              </w:rPr>
              <w:t>Reason for leaving</w:t>
            </w:r>
          </w:p>
        </w:tc>
        <w:tc>
          <w:tcPr>
            <w:tcW w:w="4505" w:type="dxa"/>
          </w:tcPr>
          <w:p w:rsidR="0047731F" w:rsidRPr="002F2067" w:rsidRDefault="0047731F" w:rsidP="00C651A2">
            <w:pPr>
              <w:rPr>
                <w:rFonts w:cstheme="minorHAnsi"/>
              </w:rPr>
            </w:pPr>
            <w:permStart w:id="1322782979" w:edGrp="everyone"/>
            <w:permEnd w:id="1322782979"/>
          </w:p>
        </w:tc>
      </w:tr>
    </w:tbl>
    <w:p w:rsidR="0047731F" w:rsidRPr="002F2067" w:rsidRDefault="0047731F">
      <w:pPr>
        <w:rPr>
          <w:rFonts w:cstheme="minorHAnsi"/>
        </w:rPr>
      </w:pPr>
    </w:p>
    <w:tbl>
      <w:tblPr>
        <w:tblStyle w:val="TableGrid"/>
        <w:tblW w:w="0" w:type="auto"/>
        <w:tblLook w:val="04A0" w:firstRow="1" w:lastRow="0" w:firstColumn="1" w:lastColumn="0" w:noHBand="0" w:noVBand="1"/>
      </w:tblPr>
      <w:tblGrid>
        <w:gridCol w:w="4505"/>
        <w:gridCol w:w="4505"/>
      </w:tblGrid>
      <w:tr w:rsidR="0047731F" w:rsidRPr="002F2067" w:rsidTr="00C651A2">
        <w:tc>
          <w:tcPr>
            <w:tcW w:w="4505" w:type="dxa"/>
          </w:tcPr>
          <w:p w:rsidR="0047731F" w:rsidRPr="002F2067" w:rsidRDefault="0047731F" w:rsidP="00C651A2">
            <w:pPr>
              <w:rPr>
                <w:rFonts w:cstheme="minorHAnsi"/>
              </w:rPr>
            </w:pPr>
            <w:r w:rsidRPr="002F2067">
              <w:rPr>
                <w:rFonts w:cstheme="minorHAnsi"/>
              </w:rPr>
              <w:t>Job Title</w:t>
            </w:r>
          </w:p>
        </w:tc>
        <w:tc>
          <w:tcPr>
            <w:tcW w:w="4505" w:type="dxa"/>
          </w:tcPr>
          <w:p w:rsidR="0047731F" w:rsidRPr="002F2067" w:rsidRDefault="0047731F" w:rsidP="00C651A2">
            <w:pPr>
              <w:rPr>
                <w:rFonts w:cstheme="minorHAnsi"/>
              </w:rPr>
            </w:pPr>
            <w:permStart w:id="1075904773" w:edGrp="everyone"/>
            <w:permEnd w:id="1075904773"/>
          </w:p>
        </w:tc>
      </w:tr>
      <w:tr w:rsidR="0047731F" w:rsidRPr="002F2067" w:rsidTr="00C651A2">
        <w:tc>
          <w:tcPr>
            <w:tcW w:w="4505" w:type="dxa"/>
          </w:tcPr>
          <w:p w:rsidR="0047731F" w:rsidRPr="002F2067" w:rsidRDefault="0047731F" w:rsidP="00C651A2">
            <w:pPr>
              <w:rPr>
                <w:rFonts w:cstheme="minorHAnsi"/>
              </w:rPr>
            </w:pPr>
            <w:r w:rsidRPr="002F2067">
              <w:rPr>
                <w:rFonts w:cstheme="minorHAnsi"/>
              </w:rPr>
              <w:t>Company Name</w:t>
            </w:r>
          </w:p>
        </w:tc>
        <w:tc>
          <w:tcPr>
            <w:tcW w:w="4505" w:type="dxa"/>
          </w:tcPr>
          <w:p w:rsidR="0047731F" w:rsidRPr="002F2067" w:rsidRDefault="0047731F" w:rsidP="00C651A2">
            <w:pPr>
              <w:rPr>
                <w:rFonts w:cstheme="minorHAnsi"/>
              </w:rPr>
            </w:pPr>
            <w:permStart w:id="2070506459" w:edGrp="everyone"/>
            <w:permEnd w:id="2070506459"/>
          </w:p>
        </w:tc>
      </w:tr>
      <w:tr w:rsidR="0047731F" w:rsidRPr="002F2067" w:rsidTr="00C651A2">
        <w:tc>
          <w:tcPr>
            <w:tcW w:w="4505" w:type="dxa"/>
          </w:tcPr>
          <w:p w:rsidR="0047731F" w:rsidRPr="002F2067" w:rsidRDefault="0047731F" w:rsidP="00C651A2">
            <w:pPr>
              <w:rPr>
                <w:rFonts w:cstheme="minorHAnsi"/>
              </w:rPr>
            </w:pPr>
            <w:r w:rsidRPr="002F2067">
              <w:rPr>
                <w:rFonts w:cstheme="minorHAnsi"/>
              </w:rPr>
              <w:t>Start date</w:t>
            </w:r>
          </w:p>
        </w:tc>
        <w:tc>
          <w:tcPr>
            <w:tcW w:w="4505" w:type="dxa"/>
          </w:tcPr>
          <w:p w:rsidR="0047731F" w:rsidRPr="002F2067" w:rsidRDefault="0047731F" w:rsidP="00C651A2">
            <w:pPr>
              <w:rPr>
                <w:rFonts w:cstheme="minorHAnsi"/>
              </w:rPr>
            </w:pPr>
            <w:permStart w:id="196621909" w:edGrp="everyone"/>
            <w:permEnd w:id="196621909"/>
          </w:p>
        </w:tc>
      </w:tr>
      <w:tr w:rsidR="0047731F" w:rsidRPr="002F2067" w:rsidTr="00C651A2">
        <w:tc>
          <w:tcPr>
            <w:tcW w:w="4505" w:type="dxa"/>
          </w:tcPr>
          <w:p w:rsidR="0047731F" w:rsidRPr="002F2067" w:rsidRDefault="0047731F" w:rsidP="00C651A2">
            <w:pPr>
              <w:rPr>
                <w:rFonts w:cstheme="minorHAnsi"/>
              </w:rPr>
            </w:pPr>
            <w:r w:rsidRPr="002F2067">
              <w:rPr>
                <w:rFonts w:cstheme="minorHAnsi"/>
              </w:rPr>
              <w:t>End Date</w:t>
            </w:r>
          </w:p>
        </w:tc>
        <w:tc>
          <w:tcPr>
            <w:tcW w:w="4505" w:type="dxa"/>
          </w:tcPr>
          <w:p w:rsidR="0047731F" w:rsidRPr="002F2067" w:rsidRDefault="0047731F" w:rsidP="00C651A2">
            <w:pPr>
              <w:rPr>
                <w:rFonts w:cstheme="minorHAnsi"/>
              </w:rPr>
            </w:pPr>
            <w:permStart w:id="1343108167" w:edGrp="everyone"/>
            <w:permEnd w:id="1343108167"/>
          </w:p>
        </w:tc>
      </w:tr>
      <w:tr w:rsidR="0047731F" w:rsidRPr="002F2067" w:rsidTr="00C651A2">
        <w:tc>
          <w:tcPr>
            <w:tcW w:w="4505" w:type="dxa"/>
          </w:tcPr>
          <w:p w:rsidR="0047731F" w:rsidRPr="002F2067" w:rsidRDefault="0047731F" w:rsidP="00C651A2">
            <w:pPr>
              <w:rPr>
                <w:rFonts w:cstheme="minorHAnsi"/>
              </w:rPr>
            </w:pPr>
            <w:r w:rsidRPr="002F2067">
              <w:rPr>
                <w:rFonts w:cstheme="minorHAnsi"/>
              </w:rPr>
              <w:t>Responsibilities</w:t>
            </w:r>
          </w:p>
        </w:tc>
        <w:tc>
          <w:tcPr>
            <w:tcW w:w="4505" w:type="dxa"/>
          </w:tcPr>
          <w:p w:rsidR="0047731F" w:rsidRPr="002F2067" w:rsidRDefault="0047731F" w:rsidP="00C651A2">
            <w:pPr>
              <w:rPr>
                <w:rFonts w:cstheme="minorHAnsi"/>
              </w:rPr>
            </w:pPr>
            <w:permStart w:id="904855669" w:edGrp="everyone"/>
            <w:permEnd w:id="904855669"/>
          </w:p>
        </w:tc>
      </w:tr>
      <w:tr w:rsidR="0047731F" w:rsidRPr="002F2067" w:rsidTr="00C651A2">
        <w:tc>
          <w:tcPr>
            <w:tcW w:w="4505" w:type="dxa"/>
          </w:tcPr>
          <w:p w:rsidR="0047731F" w:rsidRPr="002F2067" w:rsidRDefault="0047731F" w:rsidP="00C651A2">
            <w:pPr>
              <w:rPr>
                <w:rFonts w:cstheme="minorHAnsi"/>
              </w:rPr>
            </w:pPr>
            <w:r w:rsidRPr="002F2067">
              <w:rPr>
                <w:rFonts w:cstheme="minorHAnsi"/>
              </w:rPr>
              <w:t>Reason for leaving</w:t>
            </w:r>
          </w:p>
        </w:tc>
        <w:tc>
          <w:tcPr>
            <w:tcW w:w="4505" w:type="dxa"/>
          </w:tcPr>
          <w:p w:rsidR="0047731F" w:rsidRPr="002F2067" w:rsidRDefault="0047731F" w:rsidP="00C651A2">
            <w:pPr>
              <w:rPr>
                <w:rFonts w:cstheme="minorHAnsi"/>
              </w:rPr>
            </w:pPr>
            <w:permStart w:id="755518756" w:edGrp="everyone"/>
            <w:permEnd w:id="755518756"/>
          </w:p>
        </w:tc>
      </w:tr>
    </w:tbl>
    <w:p w:rsidR="0047731F" w:rsidRPr="002F2067" w:rsidRDefault="0047731F">
      <w:pPr>
        <w:rPr>
          <w:rFonts w:cstheme="minorHAnsi"/>
        </w:rPr>
      </w:pPr>
    </w:p>
    <w:tbl>
      <w:tblPr>
        <w:tblStyle w:val="TableGrid"/>
        <w:tblW w:w="0" w:type="auto"/>
        <w:tblLook w:val="04A0" w:firstRow="1" w:lastRow="0" w:firstColumn="1" w:lastColumn="0" w:noHBand="0" w:noVBand="1"/>
      </w:tblPr>
      <w:tblGrid>
        <w:gridCol w:w="4505"/>
        <w:gridCol w:w="4505"/>
      </w:tblGrid>
      <w:tr w:rsidR="0054300A" w:rsidRPr="002F2067" w:rsidTr="00C651A2">
        <w:tc>
          <w:tcPr>
            <w:tcW w:w="4505" w:type="dxa"/>
          </w:tcPr>
          <w:p w:rsidR="0054300A" w:rsidRPr="002F2067" w:rsidRDefault="0054300A" w:rsidP="00C651A2">
            <w:pPr>
              <w:rPr>
                <w:rFonts w:cstheme="minorHAnsi"/>
              </w:rPr>
            </w:pPr>
            <w:r w:rsidRPr="002F2067">
              <w:rPr>
                <w:rFonts w:cstheme="minorHAnsi"/>
              </w:rPr>
              <w:t>Job Title</w:t>
            </w:r>
          </w:p>
        </w:tc>
        <w:tc>
          <w:tcPr>
            <w:tcW w:w="4505" w:type="dxa"/>
          </w:tcPr>
          <w:p w:rsidR="0054300A" w:rsidRPr="002F2067" w:rsidRDefault="0054300A" w:rsidP="00C651A2">
            <w:pPr>
              <w:rPr>
                <w:rFonts w:cstheme="minorHAnsi"/>
              </w:rPr>
            </w:pPr>
            <w:permStart w:id="92165629" w:edGrp="everyone"/>
            <w:permEnd w:id="92165629"/>
          </w:p>
        </w:tc>
      </w:tr>
      <w:tr w:rsidR="0054300A" w:rsidRPr="002F2067" w:rsidTr="00C651A2">
        <w:tc>
          <w:tcPr>
            <w:tcW w:w="4505" w:type="dxa"/>
          </w:tcPr>
          <w:p w:rsidR="0054300A" w:rsidRPr="002F2067" w:rsidRDefault="0054300A" w:rsidP="00C651A2">
            <w:pPr>
              <w:rPr>
                <w:rFonts w:cstheme="minorHAnsi"/>
              </w:rPr>
            </w:pPr>
            <w:r w:rsidRPr="002F2067">
              <w:rPr>
                <w:rFonts w:cstheme="minorHAnsi"/>
              </w:rPr>
              <w:t>Company Name</w:t>
            </w:r>
          </w:p>
        </w:tc>
        <w:tc>
          <w:tcPr>
            <w:tcW w:w="4505" w:type="dxa"/>
          </w:tcPr>
          <w:p w:rsidR="0054300A" w:rsidRPr="002F2067" w:rsidRDefault="0054300A" w:rsidP="00C651A2">
            <w:pPr>
              <w:rPr>
                <w:rFonts w:cstheme="minorHAnsi"/>
              </w:rPr>
            </w:pPr>
            <w:permStart w:id="1328968363" w:edGrp="everyone"/>
            <w:permEnd w:id="1328968363"/>
          </w:p>
        </w:tc>
      </w:tr>
      <w:tr w:rsidR="0054300A" w:rsidRPr="002F2067" w:rsidTr="00C651A2">
        <w:tc>
          <w:tcPr>
            <w:tcW w:w="4505" w:type="dxa"/>
          </w:tcPr>
          <w:p w:rsidR="0054300A" w:rsidRPr="002F2067" w:rsidRDefault="0054300A" w:rsidP="00C651A2">
            <w:pPr>
              <w:rPr>
                <w:rFonts w:cstheme="minorHAnsi"/>
              </w:rPr>
            </w:pPr>
            <w:r w:rsidRPr="002F2067">
              <w:rPr>
                <w:rFonts w:cstheme="minorHAnsi"/>
              </w:rPr>
              <w:t>Start date</w:t>
            </w:r>
          </w:p>
        </w:tc>
        <w:tc>
          <w:tcPr>
            <w:tcW w:w="4505" w:type="dxa"/>
          </w:tcPr>
          <w:p w:rsidR="0054300A" w:rsidRPr="002F2067" w:rsidRDefault="0054300A" w:rsidP="00C651A2">
            <w:pPr>
              <w:rPr>
                <w:rFonts w:cstheme="minorHAnsi"/>
              </w:rPr>
            </w:pPr>
            <w:permStart w:id="1728806392" w:edGrp="everyone"/>
            <w:permEnd w:id="1728806392"/>
          </w:p>
        </w:tc>
      </w:tr>
      <w:tr w:rsidR="0054300A" w:rsidRPr="002F2067" w:rsidTr="00C651A2">
        <w:tc>
          <w:tcPr>
            <w:tcW w:w="4505" w:type="dxa"/>
          </w:tcPr>
          <w:p w:rsidR="0054300A" w:rsidRPr="002F2067" w:rsidRDefault="0054300A" w:rsidP="00C651A2">
            <w:pPr>
              <w:rPr>
                <w:rFonts w:cstheme="minorHAnsi"/>
              </w:rPr>
            </w:pPr>
            <w:r w:rsidRPr="002F2067">
              <w:rPr>
                <w:rFonts w:cstheme="minorHAnsi"/>
              </w:rPr>
              <w:t>End Date</w:t>
            </w:r>
          </w:p>
        </w:tc>
        <w:tc>
          <w:tcPr>
            <w:tcW w:w="4505" w:type="dxa"/>
          </w:tcPr>
          <w:p w:rsidR="0054300A" w:rsidRPr="002F2067" w:rsidRDefault="0054300A" w:rsidP="00C651A2">
            <w:pPr>
              <w:rPr>
                <w:rFonts w:cstheme="minorHAnsi"/>
              </w:rPr>
            </w:pPr>
            <w:permStart w:id="1799908044" w:edGrp="everyone"/>
            <w:permEnd w:id="1799908044"/>
          </w:p>
        </w:tc>
      </w:tr>
      <w:tr w:rsidR="0054300A" w:rsidRPr="002F2067" w:rsidTr="00C651A2">
        <w:tc>
          <w:tcPr>
            <w:tcW w:w="4505" w:type="dxa"/>
          </w:tcPr>
          <w:p w:rsidR="0054300A" w:rsidRPr="002F2067" w:rsidRDefault="0054300A" w:rsidP="00C651A2">
            <w:pPr>
              <w:rPr>
                <w:rFonts w:cstheme="minorHAnsi"/>
              </w:rPr>
            </w:pPr>
            <w:r w:rsidRPr="002F2067">
              <w:rPr>
                <w:rFonts w:cstheme="minorHAnsi"/>
              </w:rPr>
              <w:t>Responsibilities</w:t>
            </w:r>
          </w:p>
        </w:tc>
        <w:tc>
          <w:tcPr>
            <w:tcW w:w="4505" w:type="dxa"/>
          </w:tcPr>
          <w:p w:rsidR="0054300A" w:rsidRPr="002F2067" w:rsidRDefault="0054300A" w:rsidP="00C651A2">
            <w:pPr>
              <w:rPr>
                <w:rFonts w:cstheme="minorHAnsi"/>
              </w:rPr>
            </w:pPr>
            <w:permStart w:id="187001676" w:edGrp="everyone"/>
            <w:permEnd w:id="187001676"/>
          </w:p>
        </w:tc>
      </w:tr>
      <w:tr w:rsidR="0054300A" w:rsidRPr="002F2067" w:rsidTr="00C651A2">
        <w:tc>
          <w:tcPr>
            <w:tcW w:w="4505" w:type="dxa"/>
          </w:tcPr>
          <w:p w:rsidR="0054300A" w:rsidRPr="002F2067" w:rsidRDefault="0054300A" w:rsidP="00C651A2">
            <w:pPr>
              <w:rPr>
                <w:rFonts w:cstheme="minorHAnsi"/>
              </w:rPr>
            </w:pPr>
            <w:r w:rsidRPr="002F2067">
              <w:rPr>
                <w:rFonts w:cstheme="minorHAnsi"/>
              </w:rPr>
              <w:t>Reason for leaving</w:t>
            </w:r>
          </w:p>
        </w:tc>
        <w:tc>
          <w:tcPr>
            <w:tcW w:w="4505" w:type="dxa"/>
          </w:tcPr>
          <w:p w:rsidR="0054300A" w:rsidRPr="002F2067" w:rsidRDefault="0054300A" w:rsidP="00C651A2">
            <w:pPr>
              <w:rPr>
                <w:rFonts w:cstheme="minorHAnsi"/>
              </w:rPr>
            </w:pPr>
            <w:permStart w:id="1228814818" w:edGrp="everyone"/>
            <w:permEnd w:id="1228814818"/>
          </w:p>
        </w:tc>
      </w:tr>
      <w:tr w:rsidR="0054300A" w:rsidRPr="002F2067" w:rsidTr="00C651A2">
        <w:tc>
          <w:tcPr>
            <w:tcW w:w="9010" w:type="dxa"/>
            <w:gridSpan w:val="2"/>
            <w:shd w:val="clear" w:color="auto" w:fill="FFE599" w:themeFill="accent4" w:themeFillTint="66"/>
          </w:tcPr>
          <w:p w:rsidR="0054300A" w:rsidRPr="002F2067" w:rsidRDefault="0054300A" w:rsidP="00C651A2">
            <w:pPr>
              <w:rPr>
                <w:rFonts w:cstheme="minorHAnsi"/>
                <w:b/>
              </w:rPr>
            </w:pPr>
            <w:r w:rsidRPr="002F2067">
              <w:rPr>
                <w:rFonts w:cstheme="minorHAnsi"/>
              </w:rPr>
              <w:lastRenderedPageBreak/>
              <w:br w:type="page"/>
            </w:r>
            <w:r w:rsidRPr="002F2067">
              <w:rPr>
                <w:rFonts w:cstheme="minorHAnsi"/>
                <w:b/>
              </w:rPr>
              <w:t>Employment</w:t>
            </w:r>
            <w:r>
              <w:rPr>
                <w:rFonts w:cstheme="minorHAnsi"/>
                <w:b/>
              </w:rPr>
              <w:t xml:space="preserve"> continued</w:t>
            </w:r>
          </w:p>
        </w:tc>
      </w:tr>
    </w:tbl>
    <w:p w:rsidR="0054300A" w:rsidRPr="002F2067" w:rsidRDefault="0054300A" w:rsidP="0054300A">
      <w:pPr>
        <w:rPr>
          <w:rFonts w:cstheme="minorHAnsi"/>
        </w:rPr>
      </w:pPr>
    </w:p>
    <w:tbl>
      <w:tblPr>
        <w:tblStyle w:val="TableGrid"/>
        <w:tblW w:w="0" w:type="auto"/>
        <w:tblLook w:val="04A0" w:firstRow="1" w:lastRow="0" w:firstColumn="1" w:lastColumn="0" w:noHBand="0" w:noVBand="1"/>
      </w:tblPr>
      <w:tblGrid>
        <w:gridCol w:w="4505"/>
        <w:gridCol w:w="4505"/>
      </w:tblGrid>
      <w:tr w:rsidR="0054300A" w:rsidRPr="002F2067" w:rsidTr="00C651A2">
        <w:tc>
          <w:tcPr>
            <w:tcW w:w="4505" w:type="dxa"/>
          </w:tcPr>
          <w:p w:rsidR="0054300A" w:rsidRPr="002F2067" w:rsidRDefault="0054300A" w:rsidP="00C651A2">
            <w:pPr>
              <w:rPr>
                <w:rFonts w:cstheme="minorHAnsi"/>
              </w:rPr>
            </w:pPr>
            <w:r w:rsidRPr="002F2067">
              <w:rPr>
                <w:rFonts w:cstheme="minorHAnsi"/>
              </w:rPr>
              <w:t>Job Title</w:t>
            </w:r>
          </w:p>
        </w:tc>
        <w:tc>
          <w:tcPr>
            <w:tcW w:w="4505" w:type="dxa"/>
          </w:tcPr>
          <w:p w:rsidR="0054300A" w:rsidRPr="002F2067" w:rsidRDefault="0054300A" w:rsidP="00C651A2">
            <w:pPr>
              <w:rPr>
                <w:rFonts w:cstheme="minorHAnsi"/>
              </w:rPr>
            </w:pPr>
            <w:permStart w:id="200934750" w:edGrp="everyone"/>
            <w:permEnd w:id="200934750"/>
          </w:p>
        </w:tc>
      </w:tr>
      <w:tr w:rsidR="0054300A" w:rsidRPr="002F2067" w:rsidTr="00C651A2">
        <w:tc>
          <w:tcPr>
            <w:tcW w:w="4505" w:type="dxa"/>
          </w:tcPr>
          <w:p w:rsidR="0054300A" w:rsidRPr="002F2067" w:rsidRDefault="0054300A" w:rsidP="00C651A2">
            <w:pPr>
              <w:rPr>
                <w:rFonts w:cstheme="minorHAnsi"/>
              </w:rPr>
            </w:pPr>
            <w:r w:rsidRPr="002F2067">
              <w:rPr>
                <w:rFonts w:cstheme="minorHAnsi"/>
              </w:rPr>
              <w:t>Company Name</w:t>
            </w:r>
          </w:p>
        </w:tc>
        <w:tc>
          <w:tcPr>
            <w:tcW w:w="4505" w:type="dxa"/>
          </w:tcPr>
          <w:p w:rsidR="0054300A" w:rsidRPr="002F2067" w:rsidRDefault="0054300A" w:rsidP="00C651A2">
            <w:pPr>
              <w:rPr>
                <w:rFonts w:cstheme="minorHAnsi"/>
              </w:rPr>
            </w:pPr>
            <w:permStart w:id="1606294832" w:edGrp="everyone"/>
            <w:permEnd w:id="1606294832"/>
          </w:p>
        </w:tc>
      </w:tr>
      <w:tr w:rsidR="0054300A" w:rsidRPr="002F2067" w:rsidTr="00C651A2">
        <w:tc>
          <w:tcPr>
            <w:tcW w:w="4505" w:type="dxa"/>
          </w:tcPr>
          <w:p w:rsidR="0054300A" w:rsidRPr="002F2067" w:rsidRDefault="0054300A" w:rsidP="00C651A2">
            <w:pPr>
              <w:rPr>
                <w:rFonts w:cstheme="minorHAnsi"/>
              </w:rPr>
            </w:pPr>
            <w:r w:rsidRPr="002F2067">
              <w:rPr>
                <w:rFonts w:cstheme="minorHAnsi"/>
              </w:rPr>
              <w:t>Start date</w:t>
            </w:r>
          </w:p>
        </w:tc>
        <w:tc>
          <w:tcPr>
            <w:tcW w:w="4505" w:type="dxa"/>
          </w:tcPr>
          <w:p w:rsidR="0054300A" w:rsidRPr="002F2067" w:rsidRDefault="0054300A" w:rsidP="00C651A2">
            <w:pPr>
              <w:rPr>
                <w:rFonts w:cstheme="minorHAnsi"/>
              </w:rPr>
            </w:pPr>
            <w:permStart w:id="44127230" w:edGrp="everyone"/>
            <w:permEnd w:id="44127230"/>
          </w:p>
        </w:tc>
      </w:tr>
      <w:tr w:rsidR="0054300A" w:rsidRPr="002F2067" w:rsidTr="00C651A2">
        <w:tc>
          <w:tcPr>
            <w:tcW w:w="4505" w:type="dxa"/>
          </w:tcPr>
          <w:p w:rsidR="0054300A" w:rsidRPr="002F2067" w:rsidRDefault="0054300A" w:rsidP="00C651A2">
            <w:pPr>
              <w:rPr>
                <w:rFonts w:cstheme="minorHAnsi"/>
              </w:rPr>
            </w:pPr>
            <w:r w:rsidRPr="002F2067">
              <w:rPr>
                <w:rFonts w:cstheme="minorHAnsi"/>
              </w:rPr>
              <w:t>End Date</w:t>
            </w:r>
          </w:p>
        </w:tc>
        <w:tc>
          <w:tcPr>
            <w:tcW w:w="4505" w:type="dxa"/>
          </w:tcPr>
          <w:p w:rsidR="0054300A" w:rsidRPr="002F2067" w:rsidRDefault="0054300A" w:rsidP="00C651A2">
            <w:pPr>
              <w:rPr>
                <w:rFonts w:cstheme="minorHAnsi"/>
              </w:rPr>
            </w:pPr>
            <w:permStart w:id="827462641" w:edGrp="everyone"/>
            <w:permEnd w:id="827462641"/>
          </w:p>
        </w:tc>
      </w:tr>
      <w:tr w:rsidR="0054300A" w:rsidRPr="002F2067" w:rsidTr="00C651A2">
        <w:tc>
          <w:tcPr>
            <w:tcW w:w="4505" w:type="dxa"/>
          </w:tcPr>
          <w:p w:rsidR="0054300A" w:rsidRPr="002F2067" w:rsidRDefault="0054300A" w:rsidP="00C651A2">
            <w:pPr>
              <w:rPr>
                <w:rFonts w:cstheme="minorHAnsi"/>
              </w:rPr>
            </w:pPr>
            <w:r w:rsidRPr="002F2067">
              <w:rPr>
                <w:rFonts w:cstheme="minorHAnsi"/>
              </w:rPr>
              <w:t>Responsibilities</w:t>
            </w:r>
          </w:p>
        </w:tc>
        <w:tc>
          <w:tcPr>
            <w:tcW w:w="4505" w:type="dxa"/>
          </w:tcPr>
          <w:p w:rsidR="0054300A" w:rsidRPr="002F2067" w:rsidRDefault="0054300A" w:rsidP="00C651A2">
            <w:pPr>
              <w:rPr>
                <w:rFonts w:cstheme="minorHAnsi"/>
              </w:rPr>
            </w:pPr>
            <w:permStart w:id="645808373" w:edGrp="everyone"/>
            <w:permEnd w:id="645808373"/>
          </w:p>
        </w:tc>
      </w:tr>
      <w:tr w:rsidR="0054300A" w:rsidRPr="002F2067" w:rsidTr="00C651A2">
        <w:tc>
          <w:tcPr>
            <w:tcW w:w="4505" w:type="dxa"/>
          </w:tcPr>
          <w:p w:rsidR="0054300A" w:rsidRPr="002F2067" w:rsidRDefault="0054300A" w:rsidP="00C651A2">
            <w:pPr>
              <w:rPr>
                <w:rFonts w:cstheme="minorHAnsi"/>
              </w:rPr>
            </w:pPr>
            <w:r w:rsidRPr="002F2067">
              <w:rPr>
                <w:rFonts w:cstheme="minorHAnsi"/>
              </w:rPr>
              <w:t>Reason for leaving</w:t>
            </w:r>
          </w:p>
        </w:tc>
        <w:tc>
          <w:tcPr>
            <w:tcW w:w="4505" w:type="dxa"/>
          </w:tcPr>
          <w:p w:rsidR="0054300A" w:rsidRPr="002F2067" w:rsidRDefault="0054300A" w:rsidP="00C651A2">
            <w:pPr>
              <w:rPr>
                <w:rFonts w:cstheme="minorHAnsi"/>
              </w:rPr>
            </w:pPr>
            <w:permStart w:id="370236599" w:edGrp="everyone"/>
            <w:permEnd w:id="370236599"/>
          </w:p>
        </w:tc>
      </w:tr>
    </w:tbl>
    <w:p w:rsidR="0054300A" w:rsidRPr="002F2067" w:rsidRDefault="0054300A" w:rsidP="0054300A">
      <w:pPr>
        <w:rPr>
          <w:rFonts w:cstheme="minorHAnsi"/>
        </w:rPr>
      </w:pPr>
    </w:p>
    <w:tbl>
      <w:tblPr>
        <w:tblStyle w:val="TableGrid"/>
        <w:tblW w:w="0" w:type="auto"/>
        <w:tblLook w:val="04A0" w:firstRow="1" w:lastRow="0" w:firstColumn="1" w:lastColumn="0" w:noHBand="0" w:noVBand="1"/>
      </w:tblPr>
      <w:tblGrid>
        <w:gridCol w:w="4505"/>
        <w:gridCol w:w="4505"/>
      </w:tblGrid>
      <w:tr w:rsidR="0054300A" w:rsidRPr="002F2067" w:rsidTr="00C651A2">
        <w:tc>
          <w:tcPr>
            <w:tcW w:w="4505" w:type="dxa"/>
          </w:tcPr>
          <w:p w:rsidR="0054300A" w:rsidRPr="002F2067" w:rsidRDefault="0054300A" w:rsidP="00C651A2">
            <w:pPr>
              <w:rPr>
                <w:rFonts w:cstheme="minorHAnsi"/>
              </w:rPr>
            </w:pPr>
            <w:r w:rsidRPr="002F2067">
              <w:rPr>
                <w:rFonts w:cstheme="minorHAnsi"/>
              </w:rPr>
              <w:t>Job Title</w:t>
            </w:r>
          </w:p>
        </w:tc>
        <w:tc>
          <w:tcPr>
            <w:tcW w:w="4505" w:type="dxa"/>
          </w:tcPr>
          <w:p w:rsidR="0054300A" w:rsidRPr="002F2067" w:rsidRDefault="0054300A" w:rsidP="00C651A2">
            <w:pPr>
              <w:rPr>
                <w:rFonts w:cstheme="minorHAnsi"/>
              </w:rPr>
            </w:pPr>
            <w:permStart w:id="55267429" w:edGrp="everyone"/>
            <w:permEnd w:id="55267429"/>
          </w:p>
        </w:tc>
      </w:tr>
      <w:tr w:rsidR="0054300A" w:rsidRPr="002F2067" w:rsidTr="00C651A2">
        <w:tc>
          <w:tcPr>
            <w:tcW w:w="4505" w:type="dxa"/>
          </w:tcPr>
          <w:p w:rsidR="0054300A" w:rsidRPr="002F2067" w:rsidRDefault="0054300A" w:rsidP="00C651A2">
            <w:pPr>
              <w:rPr>
                <w:rFonts w:cstheme="minorHAnsi"/>
              </w:rPr>
            </w:pPr>
            <w:r w:rsidRPr="002F2067">
              <w:rPr>
                <w:rFonts w:cstheme="minorHAnsi"/>
              </w:rPr>
              <w:t>Company Name</w:t>
            </w:r>
          </w:p>
        </w:tc>
        <w:tc>
          <w:tcPr>
            <w:tcW w:w="4505" w:type="dxa"/>
          </w:tcPr>
          <w:p w:rsidR="0054300A" w:rsidRPr="002F2067" w:rsidRDefault="0054300A" w:rsidP="00C651A2">
            <w:pPr>
              <w:rPr>
                <w:rFonts w:cstheme="minorHAnsi"/>
              </w:rPr>
            </w:pPr>
            <w:permStart w:id="1659728715" w:edGrp="everyone"/>
            <w:permEnd w:id="1659728715"/>
          </w:p>
        </w:tc>
      </w:tr>
      <w:tr w:rsidR="0054300A" w:rsidRPr="002F2067" w:rsidTr="00C651A2">
        <w:tc>
          <w:tcPr>
            <w:tcW w:w="4505" w:type="dxa"/>
          </w:tcPr>
          <w:p w:rsidR="0054300A" w:rsidRPr="002F2067" w:rsidRDefault="0054300A" w:rsidP="00C651A2">
            <w:pPr>
              <w:rPr>
                <w:rFonts w:cstheme="minorHAnsi"/>
              </w:rPr>
            </w:pPr>
            <w:r w:rsidRPr="002F2067">
              <w:rPr>
                <w:rFonts w:cstheme="minorHAnsi"/>
              </w:rPr>
              <w:t>Start date</w:t>
            </w:r>
          </w:p>
        </w:tc>
        <w:tc>
          <w:tcPr>
            <w:tcW w:w="4505" w:type="dxa"/>
          </w:tcPr>
          <w:p w:rsidR="0054300A" w:rsidRPr="002F2067" w:rsidRDefault="0054300A" w:rsidP="00C651A2">
            <w:pPr>
              <w:rPr>
                <w:rFonts w:cstheme="minorHAnsi"/>
              </w:rPr>
            </w:pPr>
            <w:permStart w:id="847737537" w:edGrp="everyone"/>
            <w:permEnd w:id="847737537"/>
          </w:p>
        </w:tc>
      </w:tr>
      <w:tr w:rsidR="0054300A" w:rsidRPr="002F2067" w:rsidTr="00C651A2">
        <w:tc>
          <w:tcPr>
            <w:tcW w:w="4505" w:type="dxa"/>
          </w:tcPr>
          <w:p w:rsidR="0054300A" w:rsidRPr="002F2067" w:rsidRDefault="0054300A" w:rsidP="00C651A2">
            <w:pPr>
              <w:rPr>
                <w:rFonts w:cstheme="minorHAnsi"/>
              </w:rPr>
            </w:pPr>
            <w:r w:rsidRPr="002F2067">
              <w:rPr>
                <w:rFonts w:cstheme="minorHAnsi"/>
              </w:rPr>
              <w:t>End Date</w:t>
            </w:r>
          </w:p>
        </w:tc>
        <w:tc>
          <w:tcPr>
            <w:tcW w:w="4505" w:type="dxa"/>
          </w:tcPr>
          <w:p w:rsidR="0054300A" w:rsidRPr="002F2067" w:rsidRDefault="0054300A" w:rsidP="00C651A2">
            <w:pPr>
              <w:rPr>
                <w:rFonts w:cstheme="minorHAnsi"/>
              </w:rPr>
            </w:pPr>
            <w:permStart w:id="331157548" w:edGrp="everyone"/>
            <w:permEnd w:id="331157548"/>
          </w:p>
        </w:tc>
      </w:tr>
      <w:tr w:rsidR="0054300A" w:rsidRPr="002F2067" w:rsidTr="00C651A2">
        <w:tc>
          <w:tcPr>
            <w:tcW w:w="4505" w:type="dxa"/>
          </w:tcPr>
          <w:p w:rsidR="0054300A" w:rsidRPr="002F2067" w:rsidRDefault="0054300A" w:rsidP="00C651A2">
            <w:pPr>
              <w:rPr>
                <w:rFonts w:cstheme="minorHAnsi"/>
              </w:rPr>
            </w:pPr>
            <w:r w:rsidRPr="002F2067">
              <w:rPr>
                <w:rFonts w:cstheme="minorHAnsi"/>
              </w:rPr>
              <w:t>Responsibilities</w:t>
            </w:r>
          </w:p>
        </w:tc>
        <w:tc>
          <w:tcPr>
            <w:tcW w:w="4505" w:type="dxa"/>
          </w:tcPr>
          <w:p w:rsidR="0054300A" w:rsidRPr="002F2067" w:rsidRDefault="0054300A" w:rsidP="00C651A2">
            <w:pPr>
              <w:rPr>
                <w:rFonts w:cstheme="minorHAnsi"/>
              </w:rPr>
            </w:pPr>
            <w:permStart w:id="978803462" w:edGrp="everyone"/>
            <w:permEnd w:id="978803462"/>
          </w:p>
        </w:tc>
      </w:tr>
      <w:tr w:rsidR="0054300A" w:rsidRPr="002F2067" w:rsidTr="00C651A2">
        <w:tc>
          <w:tcPr>
            <w:tcW w:w="4505" w:type="dxa"/>
          </w:tcPr>
          <w:p w:rsidR="0054300A" w:rsidRPr="002F2067" w:rsidRDefault="0054300A" w:rsidP="00C651A2">
            <w:pPr>
              <w:rPr>
                <w:rFonts w:cstheme="minorHAnsi"/>
              </w:rPr>
            </w:pPr>
            <w:r w:rsidRPr="002F2067">
              <w:rPr>
                <w:rFonts w:cstheme="minorHAnsi"/>
              </w:rPr>
              <w:t>Reason for leaving</w:t>
            </w:r>
          </w:p>
        </w:tc>
        <w:tc>
          <w:tcPr>
            <w:tcW w:w="4505" w:type="dxa"/>
          </w:tcPr>
          <w:p w:rsidR="0054300A" w:rsidRPr="002F2067" w:rsidRDefault="0054300A" w:rsidP="00C651A2">
            <w:pPr>
              <w:rPr>
                <w:rFonts w:cstheme="minorHAnsi"/>
              </w:rPr>
            </w:pPr>
            <w:permStart w:id="517624781" w:edGrp="everyone"/>
            <w:permEnd w:id="517624781"/>
          </w:p>
        </w:tc>
      </w:tr>
    </w:tbl>
    <w:p w:rsidR="0054300A" w:rsidRPr="002F2067" w:rsidRDefault="0054300A" w:rsidP="0054300A">
      <w:pPr>
        <w:rPr>
          <w:rFonts w:cstheme="minorHAnsi"/>
        </w:rPr>
      </w:pPr>
    </w:p>
    <w:tbl>
      <w:tblPr>
        <w:tblStyle w:val="TableGrid"/>
        <w:tblW w:w="0" w:type="auto"/>
        <w:tblLook w:val="04A0" w:firstRow="1" w:lastRow="0" w:firstColumn="1" w:lastColumn="0" w:noHBand="0" w:noVBand="1"/>
      </w:tblPr>
      <w:tblGrid>
        <w:gridCol w:w="4505"/>
        <w:gridCol w:w="4505"/>
      </w:tblGrid>
      <w:tr w:rsidR="0054300A" w:rsidRPr="002F2067" w:rsidTr="00C651A2">
        <w:tc>
          <w:tcPr>
            <w:tcW w:w="4505" w:type="dxa"/>
          </w:tcPr>
          <w:p w:rsidR="0054300A" w:rsidRPr="002F2067" w:rsidRDefault="0054300A" w:rsidP="00C651A2">
            <w:pPr>
              <w:rPr>
                <w:rFonts w:cstheme="minorHAnsi"/>
              </w:rPr>
            </w:pPr>
            <w:r w:rsidRPr="002F2067">
              <w:rPr>
                <w:rFonts w:cstheme="minorHAnsi"/>
              </w:rPr>
              <w:t>Job Title</w:t>
            </w:r>
          </w:p>
        </w:tc>
        <w:tc>
          <w:tcPr>
            <w:tcW w:w="4505" w:type="dxa"/>
          </w:tcPr>
          <w:p w:rsidR="0054300A" w:rsidRPr="002F2067" w:rsidRDefault="0054300A" w:rsidP="00C651A2">
            <w:pPr>
              <w:rPr>
                <w:rFonts w:cstheme="minorHAnsi"/>
              </w:rPr>
            </w:pPr>
            <w:permStart w:id="1319975117" w:edGrp="everyone"/>
            <w:permEnd w:id="1319975117"/>
          </w:p>
        </w:tc>
      </w:tr>
      <w:tr w:rsidR="0054300A" w:rsidRPr="002F2067" w:rsidTr="00C651A2">
        <w:tc>
          <w:tcPr>
            <w:tcW w:w="4505" w:type="dxa"/>
          </w:tcPr>
          <w:p w:rsidR="0054300A" w:rsidRPr="002F2067" w:rsidRDefault="0054300A" w:rsidP="00C651A2">
            <w:pPr>
              <w:rPr>
                <w:rFonts w:cstheme="minorHAnsi"/>
              </w:rPr>
            </w:pPr>
            <w:r w:rsidRPr="002F2067">
              <w:rPr>
                <w:rFonts w:cstheme="minorHAnsi"/>
              </w:rPr>
              <w:t>Company Name</w:t>
            </w:r>
          </w:p>
        </w:tc>
        <w:tc>
          <w:tcPr>
            <w:tcW w:w="4505" w:type="dxa"/>
          </w:tcPr>
          <w:p w:rsidR="0054300A" w:rsidRPr="002F2067" w:rsidRDefault="0054300A" w:rsidP="00C651A2">
            <w:pPr>
              <w:rPr>
                <w:rFonts w:cstheme="minorHAnsi"/>
              </w:rPr>
            </w:pPr>
            <w:permStart w:id="571348183" w:edGrp="everyone"/>
            <w:permEnd w:id="571348183"/>
          </w:p>
        </w:tc>
      </w:tr>
      <w:tr w:rsidR="0054300A" w:rsidRPr="002F2067" w:rsidTr="00C651A2">
        <w:tc>
          <w:tcPr>
            <w:tcW w:w="4505" w:type="dxa"/>
          </w:tcPr>
          <w:p w:rsidR="0054300A" w:rsidRPr="002F2067" w:rsidRDefault="0054300A" w:rsidP="00C651A2">
            <w:pPr>
              <w:rPr>
                <w:rFonts w:cstheme="minorHAnsi"/>
              </w:rPr>
            </w:pPr>
            <w:r w:rsidRPr="002F2067">
              <w:rPr>
                <w:rFonts w:cstheme="minorHAnsi"/>
              </w:rPr>
              <w:t>Start date</w:t>
            </w:r>
          </w:p>
        </w:tc>
        <w:tc>
          <w:tcPr>
            <w:tcW w:w="4505" w:type="dxa"/>
          </w:tcPr>
          <w:p w:rsidR="0054300A" w:rsidRPr="002F2067" w:rsidRDefault="0054300A" w:rsidP="00C651A2">
            <w:pPr>
              <w:rPr>
                <w:rFonts w:cstheme="minorHAnsi"/>
              </w:rPr>
            </w:pPr>
            <w:permStart w:id="1662918977" w:edGrp="everyone"/>
            <w:permEnd w:id="1662918977"/>
          </w:p>
        </w:tc>
      </w:tr>
      <w:tr w:rsidR="0054300A" w:rsidRPr="002F2067" w:rsidTr="00C651A2">
        <w:tc>
          <w:tcPr>
            <w:tcW w:w="4505" w:type="dxa"/>
          </w:tcPr>
          <w:p w:rsidR="0054300A" w:rsidRPr="002F2067" w:rsidRDefault="0054300A" w:rsidP="00C651A2">
            <w:pPr>
              <w:rPr>
                <w:rFonts w:cstheme="minorHAnsi"/>
              </w:rPr>
            </w:pPr>
            <w:r w:rsidRPr="002F2067">
              <w:rPr>
                <w:rFonts w:cstheme="minorHAnsi"/>
              </w:rPr>
              <w:t>End Date</w:t>
            </w:r>
          </w:p>
        </w:tc>
        <w:tc>
          <w:tcPr>
            <w:tcW w:w="4505" w:type="dxa"/>
          </w:tcPr>
          <w:p w:rsidR="0054300A" w:rsidRPr="002F2067" w:rsidRDefault="0054300A" w:rsidP="00C651A2">
            <w:pPr>
              <w:rPr>
                <w:rFonts w:cstheme="minorHAnsi"/>
              </w:rPr>
            </w:pPr>
            <w:permStart w:id="1699299424" w:edGrp="everyone"/>
            <w:permEnd w:id="1699299424"/>
          </w:p>
        </w:tc>
      </w:tr>
      <w:tr w:rsidR="0054300A" w:rsidRPr="002F2067" w:rsidTr="00C651A2">
        <w:tc>
          <w:tcPr>
            <w:tcW w:w="4505" w:type="dxa"/>
          </w:tcPr>
          <w:p w:rsidR="0054300A" w:rsidRPr="002F2067" w:rsidRDefault="0054300A" w:rsidP="00C651A2">
            <w:pPr>
              <w:rPr>
                <w:rFonts w:cstheme="minorHAnsi"/>
              </w:rPr>
            </w:pPr>
            <w:r w:rsidRPr="002F2067">
              <w:rPr>
                <w:rFonts w:cstheme="minorHAnsi"/>
              </w:rPr>
              <w:t>Responsibilities</w:t>
            </w:r>
          </w:p>
        </w:tc>
        <w:tc>
          <w:tcPr>
            <w:tcW w:w="4505" w:type="dxa"/>
          </w:tcPr>
          <w:p w:rsidR="0054300A" w:rsidRPr="002F2067" w:rsidRDefault="0054300A" w:rsidP="00C651A2">
            <w:pPr>
              <w:rPr>
                <w:rFonts w:cstheme="minorHAnsi"/>
              </w:rPr>
            </w:pPr>
            <w:permStart w:id="2113632093" w:edGrp="everyone"/>
            <w:permEnd w:id="2113632093"/>
          </w:p>
        </w:tc>
      </w:tr>
      <w:tr w:rsidR="0054300A" w:rsidRPr="002F2067" w:rsidTr="00C651A2">
        <w:tc>
          <w:tcPr>
            <w:tcW w:w="4505" w:type="dxa"/>
          </w:tcPr>
          <w:p w:rsidR="0054300A" w:rsidRPr="002F2067" w:rsidRDefault="0054300A" w:rsidP="00C651A2">
            <w:pPr>
              <w:rPr>
                <w:rFonts w:cstheme="minorHAnsi"/>
              </w:rPr>
            </w:pPr>
            <w:r w:rsidRPr="002F2067">
              <w:rPr>
                <w:rFonts w:cstheme="minorHAnsi"/>
              </w:rPr>
              <w:t>Reason for leaving</w:t>
            </w:r>
          </w:p>
        </w:tc>
        <w:tc>
          <w:tcPr>
            <w:tcW w:w="4505" w:type="dxa"/>
          </w:tcPr>
          <w:p w:rsidR="0054300A" w:rsidRPr="002F2067" w:rsidRDefault="0054300A" w:rsidP="00C651A2">
            <w:pPr>
              <w:rPr>
                <w:rFonts w:cstheme="minorHAnsi"/>
              </w:rPr>
            </w:pPr>
            <w:permStart w:id="159476069" w:edGrp="everyone"/>
            <w:permEnd w:id="159476069"/>
          </w:p>
        </w:tc>
      </w:tr>
    </w:tbl>
    <w:p w:rsidR="0054300A" w:rsidRPr="002F2067" w:rsidRDefault="0054300A" w:rsidP="0054300A">
      <w:pPr>
        <w:rPr>
          <w:rFonts w:cstheme="minorHAnsi"/>
        </w:rPr>
      </w:pPr>
    </w:p>
    <w:tbl>
      <w:tblPr>
        <w:tblStyle w:val="TableGrid"/>
        <w:tblW w:w="0" w:type="auto"/>
        <w:tblLook w:val="04A0" w:firstRow="1" w:lastRow="0" w:firstColumn="1" w:lastColumn="0" w:noHBand="0" w:noVBand="1"/>
      </w:tblPr>
      <w:tblGrid>
        <w:gridCol w:w="4505"/>
        <w:gridCol w:w="4505"/>
      </w:tblGrid>
      <w:tr w:rsidR="0054300A" w:rsidRPr="002F2067" w:rsidTr="00C651A2">
        <w:tc>
          <w:tcPr>
            <w:tcW w:w="4505" w:type="dxa"/>
          </w:tcPr>
          <w:p w:rsidR="0054300A" w:rsidRPr="002F2067" w:rsidRDefault="0054300A" w:rsidP="00C651A2">
            <w:pPr>
              <w:rPr>
                <w:rFonts w:cstheme="minorHAnsi"/>
              </w:rPr>
            </w:pPr>
            <w:r w:rsidRPr="002F2067">
              <w:rPr>
                <w:rFonts w:cstheme="minorHAnsi"/>
              </w:rPr>
              <w:t>Job Title</w:t>
            </w:r>
          </w:p>
        </w:tc>
        <w:tc>
          <w:tcPr>
            <w:tcW w:w="4505" w:type="dxa"/>
          </w:tcPr>
          <w:p w:rsidR="0054300A" w:rsidRPr="002F2067" w:rsidRDefault="0054300A" w:rsidP="00C651A2">
            <w:pPr>
              <w:rPr>
                <w:rFonts w:cstheme="minorHAnsi"/>
              </w:rPr>
            </w:pPr>
            <w:permStart w:id="357850492" w:edGrp="everyone"/>
            <w:permEnd w:id="357850492"/>
          </w:p>
        </w:tc>
      </w:tr>
      <w:tr w:rsidR="0054300A" w:rsidRPr="002F2067" w:rsidTr="00C651A2">
        <w:tc>
          <w:tcPr>
            <w:tcW w:w="4505" w:type="dxa"/>
          </w:tcPr>
          <w:p w:rsidR="0054300A" w:rsidRPr="002F2067" w:rsidRDefault="0054300A" w:rsidP="00C651A2">
            <w:pPr>
              <w:rPr>
                <w:rFonts w:cstheme="minorHAnsi"/>
              </w:rPr>
            </w:pPr>
            <w:r w:rsidRPr="002F2067">
              <w:rPr>
                <w:rFonts w:cstheme="minorHAnsi"/>
              </w:rPr>
              <w:t>Company Name</w:t>
            </w:r>
          </w:p>
        </w:tc>
        <w:tc>
          <w:tcPr>
            <w:tcW w:w="4505" w:type="dxa"/>
          </w:tcPr>
          <w:p w:rsidR="0054300A" w:rsidRPr="002F2067" w:rsidRDefault="0054300A" w:rsidP="00C651A2">
            <w:pPr>
              <w:rPr>
                <w:rFonts w:cstheme="minorHAnsi"/>
              </w:rPr>
            </w:pPr>
            <w:permStart w:id="51409023" w:edGrp="everyone"/>
            <w:permEnd w:id="51409023"/>
          </w:p>
        </w:tc>
      </w:tr>
      <w:tr w:rsidR="0054300A" w:rsidRPr="002F2067" w:rsidTr="00C651A2">
        <w:tc>
          <w:tcPr>
            <w:tcW w:w="4505" w:type="dxa"/>
          </w:tcPr>
          <w:p w:rsidR="0054300A" w:rsidRPr="002F2067" w:rsidRDefault="0054300A" w:rsidP="00C651A2">
            <w:pPr>
              <w:rPr>
                <w:rFonts w:cstheme="minorHAnsi"/>
              </w:rPr>
            </w:pPr>
            <w:r w:rsidRPr="002F2067">
              <w:rPr>
                <w:rFonts w:cstheme="minorHAnsi"/>
              </w:rPr>
              <w:t>Start date</w:t>
            </w:r>
          </w:p>
        </w:tc>
        <w:tc>
          <w:tcPr>
            <w:tcW w:w="4505" w:type="dxa"/>
          </w:tcPr>
          <w:p w:rsidR="0054300A" w:rsidRPr="002F2067" w:rsidRDefault="0054300A" w:rsidP="00C651A2">
            <w:pPr>
              <w:rPr>
                <w:rFonts w:cstheme="minorHAnsi"/>
              </w:rPr>
            </w:pPr>
            <w:permStart w:id="2133336512" w:edGrp="everyone"/>
            <w:permEnd w:id="2133336512"/>
          </w:p>
        </w:tc>
      </w:tr>
      <w:tr w:rsidR="0054300A" w:rsidRPr="002F2067" w:rsidTr="00C651A2">
        <w:tc>
          <w:tcPr>
            <w:tcW w:w="4505" w:type="dxa"/>
          </w:tcPr>
          <w:p w:rsidR="0054300A" w:rsidRPr="002F2067" w:rsidRDefault="0054300A" w:rsidP="00C651A2">
            <w:pPr>
              <w:rPr>
                <w:rFonts w:cstheme="minorHAnsi"/>
              </w:rPr>
            </w:pPr>
            <w:r w:rsidRPr="002F2067">
              <w:rPr>
                <w:rFonts w:cstheme="minorHAnsi"/>
              </w:rPr>
              <w:t>End Date</w:t>
            </w:r>
          </w:p>
        </w:tc>
        <w:tc>
          <w:tcPr>
            <w:tcW w:w="4505" w:type="dxa"/>
          </w:tcPr>
          <w:p w:rsidR="0054300A" w:rsidRPr="002F2067" w:rsidRDefault="0054300A" w:rsidP="00C651A2">
            <w:pPr>
              <w:rPr>
                <w:rFonts w:cstheme="minorHAnsi"/>
              </w:rPr>
            </w:pPr>
            <w:permStart w:id="822442660" w:edGrp="everyone"/>
            <w:permEnd w:id="822442660"/>
          </w:p>
        </w:tc>
      </w:tr>
      <w:tr w:rsidR="0054300A" w:rsidRPr="002F2067" w:rsidTr="00C651A2">
        <w:tc>
          <w:tcPr>
            <w:tcW w:w="4505" w:type="dxa"/>
          </w:tcPr>
          <w:p w:rsidR="0054300A" w:rsidRPr="002F2067" w:rsidRDefault="0054300A" w:rsidP="00C651A2">
            <w:pPr>
              <w:rPr>
                <w:rFonts w:cstheme="minorHAnsi"/>
              </w:rPr>
            </w:pPr>
            <w:r w:rsidRPr="002F2067">
              <w:rPr>
                <w:rFonts w:cstheme="minorHAnsi"/>
              </w:rPr>
              <w:t>Responsibilities</w:t>
            </w:r>
          </w:p>
        </w:tc>
        <w:tc>
          <w:tcPr>
            <w:tcW w:w="4505" w:type="dxa"/>
          </w:tcPr>
          <w:p w:rsidR="0054300A" w:rsidRPr="002F2067" w:rsidRDefault="0054300A" w:rsidP="00C651A2">
            <w:pPr>
              <w:rPr>
                <w:rFonts w:cstheme="minorHAnsi"/>
              </w:rPr>
            </w:pPr>
            <w:permStart w:id="2040482630" w:edGrp="everyone"/>
            <w:permEnd w:id="2040482630"/>
          </w:p>
        </w:tc>
      </w:tr>
      <w:tr w:rsidR="0054300A" w:rsidRPr="002F2067" w:rsidTr="00C651A2">
        <w:tc>
          <w:tcPr>
            <w:tcW w:w="4505" w:type="dxa"/>
          </w:tcPr>
          <w:p w:rsidR="0054300A" w:rsidRPr="002F2067" w:rsidRDefault="0054300A" w:rsidP="00C651A2">
            <w:pPr>
              <w:rPr>
                <w:rFonts w:cstheme="minorHAnsi"/>
              </w:rPr>
            </w:pPr>
            <w:r w:rsidRPr="002F2067">
              <w:rPr>
                <w:rFonts w:cstheme="minorHAnsi"/>
              </w:rPr>
              <w:t>Reason for leaving</w:t>
            </w:r>
          </w:p>
        </w:tc>
        <w:tc>
          <w:tcPr>
            <w:tcW w:w="4505" w:type="dxa"/>
          </w:tcPr>
          <w:p w:rsidR="0054300A" w:rsidRPr="002F2067" w:rsidRDefault="0054300A" w:rsidP="00C651A2">
            <w:pPr>
              <w:rPr>
                <w:rFonts w:cstheme="minorHAnsi"/>
              </w:rPr>
            </w:pPr>
            <w:permStart w:id="157295437" w:edGrp="everyone"/>
            <w:permEnd w:id="157295437"/>
          </w:p>
        </w:tc>
      </w:tr>
    </w:tbl>
    <w:p w:rsidR="0054300A" w:rsidRPr="002F2067" w:rsidRDefault="0054300A" w:rsidP="0054300A">
      <w:pPr>
        <w:rPr>
          <w:rFonts w:cstheme="minorHAnsi"/>
        </w:rPr>
      </w:pPr>
    </w:p>
    <w:tbl>
      <w:tblPr>
        <w:tblStyle w:val="TableGrid"/>
        <w:tblW w:w="0" w:type="auto"/>
        <w:tblLook w:val="04A0" w:firstRow="1" w:lastRow="0" w:firstColumn="1" w:lastColumn="0" w:noHBand="0" w:noVBand="1"/>
      </w:tblPr>
      <w:tblGrid>
        <w:gridCol w:w="4505"/>
        <w:gridCol w:w="4505"/>
      </w:tblGrid>
      <w:tr w:rsidR="0054300A" w:rsidRPr="002F2067" w:rsidTr="00C651A2">
        <w:tc>
          <w:tcPr>
            <w:tcW w:w="4505" w:type="dxa"/>
          </w:tcPr>
          <w:p w:rsidR="0054300A" w:rsidRPr="002F2067" w:rsidRDefault="0054300A" w:rsidP="00C651A2">
            <w:pPr>
              <w:rPr>
                <w:rFonts w:cstheme="minorHAnsi"/>
              </w:rPr>
            </w:pPr>
            <w:r w:rsidRPr="002F2067">
              <w:rPr>
                <w:rFonts w:cstheme="minorHAnsi"/>
              </w:rPr>
              <w:t>Job Title</w:t>
            </w:r>
          </w:p>
        </w:tc>
        <w:tc>
          <w:tcPr>
            <w:tcW w:w="4505" w:type="dxa"/>
          </w:tcPr>
          <w:p w:rsidR="0054300A" w:rsidRPr="002F2067" w:rsidRDefault="0054300A" w:rsidP="00C651A2">
            <w:pPr>
              <w:rPr>
                <w:rFonts w:cstheme="minorHAnsi"/>
              </w:rPr>
            </w:pPr>
            <w:permStart w:id="1738890899" w:edGrp="everyone"/>
            <w:permEnd w:id="1738890899"/>
          </w:p>
        </w:tc>
      </w:tr>
      <w:tr w:rsidR="0054300A" w:rsidRPr="002F2067" w:rsidTr="00C651A2">
        <w:tc>
          <w:tcPr>
            <w:tcW w:w="4505" w:type="dxa"/>
          </w:tcPr>
          <w:p w:rsidR="0054300A" w:rsidRPr="002F2067" w:rsidRDefault="0054300A" w:rsidP="00C651A2">
            <w:pPr>
              <w:rPr>
                <w:rFonts w:cstheme="minorHAnsi"/>
              </w:rPr>
            </w:pPr>
            <w:r w:rsidRPr="002F2067">
              <w:rPr>
                <w:rFonts w:cstheme="minorHAnsi"/>
              </w:rPr>
              <w:t>Company Name</w:t>
            </w:r>
          </w:p>
        </w:tc>
        <w:tc>
          <w:tcPr>
            <w:tcW w:w="4505" w:type="dxa"/>
          </w:tcPr>
          <w:p w:rsidR="0054300A" w:rsidRPr="002F2067" w:rsidRDefault="0054300A" w:rsidP="00C651A2">
            <w:pPr>
              <w:rPr>
                <w:rFonts w:cstheme="minorHAnsi"/>
              </w:rPr>
            </w:pPr>
            <w:permStart w:id="658209057" w:edGrp="everyone"/>
            <w:permEnd w:id="658209057"/>
          </w:p>
        </w:tc>
      </w:tr>
      <w:tr w:rsidR="0054300A" w:rsidRPr="002F2067" w:rsidTr="00C651A2">
        <w:tc>
          <w:tcPr>
            <w:tcW w:w="4505" w:type="dxa"/>
          </w:tcPr>
          <w:p w:rsidR="0054300A" w:rsidRPr="002F2067" w:rsidRDefault="0054300A" w:rsidP="00C651A2">
            <w:pPr>
              <w:rPr>
                <w:rFonts w:cstheme="minorHAnsi"/>
              </w:rPr>
            </w:pPr>
            <w:r w:rsidRPr="002F2067">
              <w:rPr>
                <w:rFonts w:cstheme="minorHAnsi"/>
              </w:rPr>
              <w:t>Start date</w:t>
            </w:r>
          </w:p>
        </w:tc>
        <w:tc>
          <w:tcPr>
            <w:tcW w:w="4505" w:type="dxa"/>
          </w:tcPr>
          <w:p w:rsidR="0054300A" w:rsidRPr="002F2067" w:rsidRDefault="0054300A" w:rsidP="00C651A2">
            <w:pPr>
              <w:rPr>
                <w:rFonts w:cstheme="minorHAnsi"/>
              </w:rPr>
            </w:pPr>
            <w:permStart w:id="551824901" w:edGrp="everyone"/>
            <w:permEnd w:id="551824901"/>
          </w:p>
        </w:tc>
      </w:tr>
      <w:tr w:rsidR="0054300A" w:rsidRPr="002F2067" w:rsidTr="00C651A2">
        <w:tc>
          <w:tcPr>
            <w:tcW w:w="4505" w:type="dxa"/>
          </w:tcPr>
          <w:p w:rsidR="0054300A" w:rsidRPr="002F2067" w:rsidRDefault="0054300A" w:rsidP="00C651A2">
            <w:pPr>
              <w:rPr>
                <w:rFonts w:cstheme="minorHAnsi"/>
              </w:rPr>
            </w:pPr>
            <w:r w:rsidRPr="002F2067">
              <w:rPr>
                <w:rFonts w:cstheme="minorHAnsi"/>
              </w:rPr>
              <w:t>End Date</w:t>
            </w:r>
          </w:p>
        </w:tc>
        <w:tc>
          <w:tcPr>
            <w:tcW w:w="4505" w:type="dxa"/>
          </w:tcPr>
          <w:p w:rsidR="0054300A" w:rsidRPr="002F2067" w:rsidRDefault="0054300A" w:rsidP="00C651A2">
            <w:pPr>
              <w:rPr>
                <w:rFonts w:cstheme="minorHAnsi"/>
              </w:rPr>
            </w:pPr>
            <w:permStart w:id="470027361" w:edGrp="everyone"/>
            <w:permEnd w:id="470027361"/>
          </w:p>
        </w:tc>
      </w:tr>
      <w:tr w:rsidR="0054300A" w:rsidRPr="002F2067" w:rsidTr="00C651A2">
        <w:tc>
          <w:tcPr>
            <w:tcW w:w="4505" w:type="dxa"/>
          </w:tcPr>
          <w:p w:rsidR="0054300A" w:rsidRPr="002F2067" w:rsidRDefault="0054300A" w:rsidP="00C651A2">
            <w:pPr>
              <w:rPr>
                <w:rFonts w:cstheme="minorHAnsi"/>
              </w:rPr>
            </w:pPr>
            <w:r w:rsidRPr="002F2067">
              <w:rPr>
                <w:rFonts w:cstheme="minorHAnsi"/>
              </w:rPr>
              <w:t>Responsibilities</w:t>
            </w:r>
          </w:p>
        </w:tc>
        <w:tc>
          <w:tcPr>
            <w:tcW w:w="4505" w:type="dxa"/>
          </w:tcPr>
          <w:p w:rsidR="0054300A" w:rsidRPr="002F2067" w:rsidRDefault="0054300A" w:rsidP="00C651A2">
            <w:pPr>
              <w:rPr>
                <w:rFonts w:cstheme="minorHAnsi"/>
              </w:rPr>
            </w:pPr>
            <w:permStart w:id="2093155624" w:edGrp="everyone"/>
            <w:permEnd w:id="2093155624"/>
          </w:p>
        </w:tc>
      </w:tr>
      <w:tr w:rsidR="0054300A" w:rsidRPr="002F2067" w:rsidTr="00C651A2">
        <w:tc>
          <w:tcPr>
            <w:tcW w:w="4505" w:type="dxa"/>
          </w:tcPr>
          <w:p w:rsidR="0054300A" w:rsidRPr="002F2067" w:rsidRDefault="0054300A" w:rsidP="00C651A2">
            <w:pPr>
              <w:rPr>
                <w:rFonts w:cstheme="minorHAnsi"/>
              </w:rPr>
            </w:pPr>
            <w:r w:rsidRPr="002F2067">
              <w:rPr>
                <w:rFonts w:cstheme="minorHAnsi"/>
              </w:rPr>
              <w:t>Reason for leaving</w:t>
            </w:r>
          </w:p>
        </w:tc>
        <w:tc>
          <w:tcPr>
            <w:tcW w:w="4505" w:type="dxa"/>
          </w:tcPr>
          <w:p w:rsidR="0054300A" w:rsidRPr="002F2067" w:rsidRDefault="0054300A" w:rsidP="00C651A2">
            <w:pPr>
              <w:rPr>
                <w:rFonts w:cstheme="minorHAnsi"/>
              </w:rPr>
            </w:pPr>
            <w:permStart w:id="56171164" w:edGrp="everyone"/>
            <w:permEnd w:id="56171164"/>
          </w:p>
        </w:tc>
      </w:tr>
    </w:tbl>
    <w:p w:rsidR="00EE21A5" w:rsidRDefault="00EE21A5">
      <w:pPr>
        <w:rPr>
          <w:rFonts w:cstheme="minorHAnsi"/>
        </w:rPr>
      </w:pPr>
    </w:p>
    <w:tbl>
      <w:tblPr>
        <w:tblStyle w:val="TableGrid"/>
        <w:tblW w:w="0" w:type="auto"/>
        <w:tblLook w:val="04A0" w:firstRow="1" w:lastRow="0" w:firstColumn="1" w:lastColumn="0" w:noHBand="0" w:noVBand="1"/>
      </w:tblPr>
      <w:tblGrid>
        <w:gridCol w:w="4505"/>
        <w:gridCol w:w="4505"/>
      </w:tblGrid>
      <w:tr w:rsidR="0054300A" w:rsidRPr="002F2067" w:rsidTr="00C651A2">
        <w:tc>
          <w:tcPr>
            <w:tcW w:w="4505" w:type="dxa"/>
          </w:tcPr>
          <w:p w:rsidR="0054300A" w:rsidRPr="002F2067" w:rsidRDefault="0054300A" w:rsidP="00C651A2">
            <w:pPr>
              <w:rPr>
                <w:rFonts w:cstheme="minorHAnsi"/>
              </w:rPr>
            </w:pPr>
            <w:r w:rsidRPr="002F2067">
              <w:rPr>
                <w:rFonts w:cstheme="minorHAnsi"/>
              </w:rPr>
              <w:t>Job Title</w:t>
            </w:r>
          </w:p>
        </w:tc>
        <w:tc>
          <w:tcPr>
            <w:tcW w:w="4505" w:type="dxa"/>
          </w:tcPr>
          <w:p w:rsidR="0054300A" w:rsidRPr="002F2067" w:rsidRDefault="0054300A" w:rsidP="00C651A2">
            <w:pPr>
              <w:rPr>
                <w:rFonts w:cstheme="minorHAnsi"/>
              </w:rPr>
            </w:pPr>
            <w:permStart w:id="1252339179" w:edGrp="everyone"/>
            <w:permEnd w:id="1252339179"/>
          </w:p>
        </w:tc>
      </w:tr>
      <w:tr w:rsidR="0054300A" w:rsidRPr="002F2067" w:rsidTr="00C651A2">
        <w:tc>
          <w:tcPr>
            <w:tcW w:w="4505" w:type="dxa"/>
          </w:tcPr>
          <w:p w:rsidR="0054300A" w:rsidRPr="002F2067" w:rsidRDefault="0054300A" w:rsidP="00C651A2">
            <w:pPr>
              <w:rPr>
                <w:rFonts w:cstheme="minorHAnsi"/>
              </w:rPr>
            </w:pPr>
            <w:r w:rsidRPr="002F2067">
              <w:rPr>
                <w:rFonts w:cstheme="minorHAnsi"/>
              </w:rPr>
              <w:t>Company Name</w:t>
            </w:r>
          </w:p>
        </w:tc>
        <w:tc>
          <w:tcPr>
            <w:tcW w:w="4505" w:type="dxa"/>
          </w:tcPr>
          <w:p w:rsidR="0054300A" w:rsidRPr="002F2067" w:rsidRDefault="0054300A" w:rsidP="00C651A2">
            <w:pPr>
              <w:rPr>
                <w:rFonts w:cstheme="minorHAnsi"/>
              </w:rPr>
            </w:pPr>
            <w:permStart w:id="1365988232" w:edGrp="everyone"/>
            <w:permEnd w:id="1365988232"/>
          </w:p>
        </w:tc>
      </w:tr>
      <w:tr w:rsidR="0054300A" w:rsidRPr="002F2067" w:rsidTr="00C651A2">
        <w:tc>
          <w:tcPr>
            <w:tcW w:w="4505" w:type="dxa"/>
          </w:tcPr>
          <w:p w:rsidR="0054300A" w:rsidRPr="002F2067" w:rsidRDefault="0054300A" w:rsidP="00C651A2">
            <w:pPr>
              <w:rPr>
                <w:rFonts w:cstheme="minorHAnsi"/>
              </w:rPr>
            </w:pPr>
            <w:r w:rsidRPr="002F2067">
              <w:rPr>
                <w:rFonts w:cstheme="minorHAnsi"/>
              </w:rPr>
              <w:t>Start date</w:t>
            </w:r>
          </w:p>
        </w:tc>
        <w:tc>
          <w:tcPr>
            <w:tcW w:w="4505" w:type="dxa"/>
          </w:tcPr>
          <w:p w:rsidR="0054300A" w:rsidRPr="002F2067" w:rsidRDefault="0054300A" w:rsidP="00C651A2">
            <w:pPr>
              <w:rPr>
                <w:rFonts w:cstheme="minorHAnsi"/>
              </w:rPr>
            </w:pPr>
            <w:permStart w:id="1980575626" w:edGrp="everyone"/>
            <w:permEnd w:id="1980575626"/>
          </w:p>
        </w:tc>
      </w:tr>
      <w:tr w:rsidR="0054300A" w:rsidRPr="002F2067" w:rsidTr="00C651A2">
        <w:tc>
          <w:tcPr>
            <w:tcW w:w="4505" w:type="dxa"/>
          </w:tcPr>
          <w:p w:rsidR="0054300A" w:rsidRPr="002F2067" w:rsidRDefault="0054300A" w:rsidP="00C651A2">
            <w:pPr>
              <w:rPr>
                <w:rFonts w:cstheme="minorHAnsi"/>
              </w:rPr>
            </w:pPr>
            <w:r w:rsidRPr="002F2067">
              <w:rPr>
                <w:rFonts w:cstheme="minorHAnsi"/>
              </w:rPr>
              <w:t>End Date</w:t>
            </w:r>
          </w:p>
        </w:tc>
        <w:tc>
          <w:tcPr>
            <w:tcW w:w="4505" w:type="dxa"/>
          </w:tcPr>
          <w:p w:rsidR="0054300A" w:rsidRPr="002F2067" w:rsidRDefault="0054300A" w:rsidP="00C651A2">
            <w:pPr>
              <w:rPr>
                <w:rFonts w:cstheme="minorHAnsi"/>
              </w:rPr>
            </w:pPr>
            <w:permStart w:id="33888941" w:edGrp="everyone"/>
            <w:permEnd w:id="33888941"/>
          </w:p>
        </w:tc>
      </w:tr>
      <w:tr w:rsidR="0054300A" w:rsidRPr="002F2067" w:rsidTr="00C651A2">
        <w:tc>
          <w:tcPr>
            <w:tcW w:w="4505" w:type="dxa"/>
          </w:tcPr>
          <w:p w:rsidR="0054300A" w:rsidRPr="002F2067" w:rsidRDefault="0054300A" w:rsidP="00C651A2">
            <w:pPr>
              <w:rPr>
                <w:rFonts w:cstheme="minorHAnsi"/>
              </w:rPr>
            </w:pPr>
            <w:r w:rsidRPr="002F2067">
              <w:rPr>
                <w:rFonts w:cstheme="minorHAnsi"/>
              </w:rPr>
              <w:t>Responsibilities</w:t>
            </w:r>
          </w:p>
        </w:tc>
        <w:tc>
          <w:tcPr>
            <w:tcW w:w="4505" w:type="dxa"/>
          </w:tcPr>
          <w:p w:rsidR="0054300A" w:rsidRPr="002F2067" w:rsidRDefault="0054300A" w:rsidP="00C651A2">
            <w:pPr>
              <w:rPr>
                <w:rFonts w:cstheme="minorHAnsi"/>
              </w:rPr>
            </w:pPr>
            <w:permStart w:id="79108243" w:edGrp="everyone"/>
            <w:permEnd w:id="79108243"/>
          </w:p>
        </w:tc>
      </w:tr>
      <w:tr w:rsidR="0054300A" w:rsidRPr="002F2067" w:rsidTr="00C651A2">
        <w:tc>
          <w:tcPr>
            <w:tcW w:w="4505" w:type="dxa"/>
          </w:tcPr>
          <w:p w:rsidR="0054300A" w:rsidRPr="002F2067" w:rsidRDefault="0054300A" w:rsidP="00C651A2">
            <w:pPr>
              <w:rPr>
                <w:rFonts w:cstheme="minorHAnsi"/>
              </w:rPr>
            </w:pPr>
            <w:r w:rsidRPr="002F2067">
              <w:rPr>
                <w:rFonts w:cstheme="minorHAnsi"/>
              </w:rPr>
              <w:t>Reason for leaving</w:t>
            </w:r>
          </w:p>
        </w:tc>
        <w:tc>
          <w:tcPr>
            <w:tcW w:w="4505" w:type="dxa"/>
          </w:tcPr>
          <w:p w:rsidR="0054300A" w:rsidRPr="002F2067" w:rsidRDefault="0054300A" w:rsidP="00C651A2">
            <w:pPr>
              <w:rPr>
                <w:rFonts w:cstheme="minorHAnsi"/>
              </w:rPr>
            </w:pPr>
            <w:permStart w:id="619973019" w:edGrp="everyone"/>
            <w:permEnd w:id="619973019"/>
          </w:p>
        </w:tc>
      </w:tr>
    </w:tbl>
    <w:p w:rsidR="0054300A" w:rsidRDefault="0054300A">
      <w:pPr>
        <w:rPr>
          <w:rFonts w:cstheme="minorHAnsi"/>
        </w:rPr>
      </w:pPr>
    </w:p>
    <w:p w:rsidR="0054300A" w:rsidRPr="002F2067" w:rsidRDefault="0054300A">
      <w:pPr>
        <w:rPr>
          <w:rFonts w:cstheme="minorHAnsi"/>
        </w:rPr>
      </w:pPr>
      <w:r>
        <w:rPr>
          <w:rFonts w:cstheme="minorHAnsi"/>
        </w:rPr>
        <w:br w:type="page"/>
      </w:r>
    </w:p>
    <w:tbl>
      <w:tblPr>
        <w:tblStyle w:val="TableGrid"/>
        <w:tblW w:w="0" w:type="auto"/>
        <w:tblLook w:val="04A0" w:firstRow="1" w:lastRow="0" w:firstColumn="1" w:lastColumn="0" w:noHBand="0" w:noVBand="1"/>
      </w:tblPr>
      <w:tblGrid>
        <w:gridCol w:w="9010"/>
      </w:tblGrid>
      <w:tr w:rsidR="00EE21A5" w:rsidRPr="002F2067" w:rsidTr="00C651A2">
        <w:tc>
          <w:tcPr>
            <w:tcW w:w="9010" w:type="dxa"/>
            <w:shd w:val="clear" w:color="auto" w:fill="FFE599" w:themeFill="accent4" w:themeFillTint="66"/>
          </w:tcPr>
          <w:p w:rsidR="00EE21A5" w:rsidRPr="002F2067" w:rsidRDefault="00EE21A5" w:rsidP="00C651A2">
            <w:pPr>
              <w:rPr>
                <w:rFonts w:cstheme="minorHAnsi"/>
                <w:b/>
              </w:rPr>
            </w:pPr>
            <w:r w:rsidRPr="002F2067">
              <w:rPr>
                <w:rFonts w:cstheme="minorHAnsi"/>
                <w:b/>
              </w:rPr>
              <w:lastRenderedPageBreak/>
              <w:t>References</w:t>
            </w:r>
          </w:p>
        </w:tc>
      </w:tr>
      <w:tr w:rsidR="00EE21A5" w:rsidRPr="002F2067" w:rsidTr="00C651A2">
        <w:tc>
          <w:tcPr>
            <w:tcW w:w="9010" w:type="dxa"/>
            <w:shd w:val="clear" w:color="auto" w:fill="FFE599" w:themeFill="accent4" w:themeFillTint="66"/>
          </w:tcPr>
          <w:p w:rsidR="00483495" w:rsidRDefault="00EE21A5" w:rsidP="00C651A2">
            <w:pPr>
              <w:rPr>
                <w:rFonts w:cstheme="minorHAnsi"/>
              </w:rPr>
            </w:pPr>
            <w:r w:rsidRPr="002F2067">
              <w:rPr>
                <w:rFonts w:cstheme="minorHAnsi"/>
              </w:rPr>
              <w:t>Please give the names and addresses of two past employ</w:t>
            </w:r>
            <w:r w:rsidR="00541801" w:rsidRPr="002F2067">
              <w:rPr>
                <w:rFonts w:cstheme="minorHAnsi"/>
              </w:rPr>
              <w:t>ment</w:t>
            </w:r>
            <w:r w:rsidRPr="002F2067">
              <w:rPr>
                <w:rFonts w:cstheme="minorHAnsi"/>
              </w:rPr>
              <w:t xml:space="preserve"> referees, one of which must be your </w:t>
            </w:r>
            <w:r w:rsidR="00257103">
              <w:rPr>
                <w:rFonts w:cstheme="minorHAnsi"/>
              </w:rPr>
              <w:t>current</w:t>
            </w:r>
            <w:r w:rsidRPr="002F2067">
              <w:rPr>
                <w:rFonts w:cstheme="minorHAnsi"/>
              </w:rPr>
              <w:t xml:space="preserve"> or most recent employer. </w:t>
            </w:r>
            <w:r w:rsidR="00483495">
              <w:rPr>
                <w:rFonts w:cstheme="minorHAnsi"/>
              </w:rPr>
              <w:t>The second should be your next most recent employer.</w:t>
            </w:r>
            <w:r w:rsidRPr="002F2067">
              <w:rPr>
                <w:rFonts w:cstheme="minorHAnsi"/>
              </w:rPr>
              <w:t xml:space="preserve"> </w:t>
            </w:r>
          </w:p>
          <w:p w:rsidR="00483495" w:rsidRDefault="00483495" w:rsidP="00C651A2">
            <w:pPr>
              <w:rPr>
                <w:rFonts w:cstheme="minorHAnsi"/>
              </w:rPr>
            </w:pPr>
          </w:p>
          <w:p w:rsidR="00EE21A5" w:rsidRPr="002F2067" w:rsidRDefault="00EE21A5" w:rsidP="00C651A2">
            <w:pPr>
              <w:rPr>
                <w:rFonts w:cstheme="minorHAnsi"/>
              </w:rPr>
            </w:pPr>
            <w:r w:rsidRPr="002F2067">
              <w:rPr>
                <w:rFonts w:cstheme="minorHAnsi"/>
              </w:rPr>
              <w:t xml:space="preserve">If you are in or have just completed full time education, one referee should be from your educational establishment. </w:t>
            </w:r>
          </w:p>
        </w:tc>
      </w:tr>
    </w:tbl>
    <w:p w:rsidR="00EE21A5" w:rsidRPr="002F2067" w:rsidRDefault="00EE21A5">
      <w:pPr>
        <w:rPr>
          <w:rFonts w:cstheme="minorHAnsi"/>
        </w:rPr>
      </w:pPr>
    </w:p>
    <w:tbl>
      <w:tblPr>
        <w:tblStyle w:val="TableGrid"/>
        <w:tblW w:w="0" w:type="auto"/>
        <w:tblLook w:val="04A0" w:firstRow="1" w:lastRow="0" w:firstColumn="1" w:lastColumn="0" w:noHBand="0" w:noVBand="1"/>
      </w:tblPr>
      <w:tblGrid>
        <w:gridCol w:w="4505"/>
        <w:gridCol w:w="4505"/>
      </w:tblGrid>
      <w:tr w:rsidR="00E365E9" w:rsidRPr="002F2067" w:rsidTr="00E365E9">
        <w:tc>
          <w:tcPr>
            <w:tcW w:w="9010" w:type="dxa"/>
            <w:gridSpan w:val="2"/>
            <w:shd w:val="clear" w:color="auto" w:fill="FFE599" w:themeFill="accent4" w:themeFillTint="66"/>
          </w:tcPr>
          <w:p w:rsidR="00E365E9" w:rsidRPr="002F2067" w:rsidRDefault="00E365E9">
            <w:pPr>
              <w:rPr>
                <w:rFonts w:cstheme="minorHAnsi"/>
                <w:b/>
              </w:rPr>
            </w:pPr>
            <w:r w:rsidRPr="002F2067">
              <w:rPr>
                <w:rFonts w:cstheme="minorHAnsi"/>
                <w:b/>
              </w:rPr>
              <w:t>Referee 1</w:t>
            </w:r>
            <w:r w:rsidR="00F72177">
              <w:rPr>
                <w:rFonts w:cstheme="minorHAnsi"/>
                <w:b/>
              </w:rPr>
              <w:t xml:space="preserve"> – Your current/most recent employer</w:t>
            </w:r>
          </w:p>
        </w:tc>
      </w:tr>
      <w:tr w:rsidR="00E365E9" w:rsidRPr="002F2067" w:rsidTr="00E365E9">
        <w:tc>
          <w:tcPr>
            <w:tcW w:w="4505" w:type="dxa"/>
          </w:tcPr>
          <w:p w:rsidR="00E365E9" w:rsidRPr="002F2067" w:rsidRDefault="00E365E9">
            <w:pPr>
              <w:rPr>
                <w:rFonts w:cstheme="minorHAnsi"/>
              </w:rPr>
            </w:pPr>
            <w:r w:rsidRPr="002F2067">
              <w:rPr>
                <w:rFonts w:cstheme="minorHAnsi"/>
              </w:rPr>
              <w:t>Name</w:t>
            </w:r>
          </w:p>
        </w:tc>
        <w:tc>
          <w:tcPr>
            <w:tcW w:w="4505" w:type="dxa"/>
          </w:tcPr>
          <w:p w:rsidR="00E365E9" w:rsidRPr="002F2067" w:rsidRDefault="00E365E9">
            <w:pPr>
              <w:rPr>
                <w:rFonts w:cstheme="minorHAnsi"/>
              </w:rPr>
            </w:pPr>
            <w:permStart w:id="181751316" w:edGrp="everyone"/>
            <w:permEnd w:id="181751316"/>
          </w:p>
        </w:tc>
      </w:tr>
      <w:tr w:rsidR="00E365E9" w:rsidRPr="002F2067" w:rsidTr="00E365E9">
        <w:tc>
          <w:tcPr>
            <w:tcW w:w="4505" w:type="dxa"/>
          </w:tcPr>
          <w:p w:rsidR="00E365E9" w:rsidRPr="002F2067" w:rsidRDefault="003907F4" w:rsidP="00E365E9">
            <w:pPr>
              <w:rPr>
                <w:rFonts w:cstheme="minorHAnsi"/>
              </w:rPr>
            </w:pPr>
            <w:r w:rsidRPr="002F2067">
              <w:rPr>
                <w:rFonts w:cstheme="minorHAnsi"/>
              </w:rPr>
              <w:t>Position in Company</w:t>
            </w:r>
            <w:r w:rsidR="00E365E9" w:rsidRPr="002F2067">
              <w:rPr>
                <w:rFonts w:cstheme="minorHAnsi"/>
              </w:rPr>
              <w:t xml:space="preserve"> </w:t>
            </w:r>
          </w:p>
        </w:tc>
        <w:tc>
          <w:tcPr>
            <w:tcW w:w="4505" w:type="dxa"/>
          </w:tcPr>
          <w:p w:rsidR="00E365E9" w:rsidRPr="002F2067" w:rsidRDefault="00E365E9">
            <w:pPr>
              <w:rPr>
                <w:rFonts w:cstheme="minorHAnsi"/>
              </w:rPr>
            </w:pPr>
            <w:permStart w:id="51787021" w:edGrp="everyone"/>
            <w:permEnd w:id="51787021"/>
          </w:p>
        </w:tc>
      </w:tr>
      <w:tr w:rsidR="00E365E9" w:rsidRPr="002F2067" w:rsidTr="00E365E9">
        <w:tc>
          <w:tcPr>
            <w:tcW w:w="4505" w:type="dxa"/>
          </w:tcPr>
          <w:p w:rsidR="00E365E9" w:rsidRPr="002F2067" w:rsidRDefault="00E365E9" w:rsidP="00E365E9">
            <w:pPr>
              <w:rPr>
                <w:rFonts w:cstheme="minorHAnsi"/>
              </w:rPr>
            </w:pPr>
            <w:r w:rsidRPr="002F2067">
              <w:rPr>
                <w:rFonts w:cstheme="minorHAnsi"/>
              </w:rPr>
              <w:t>Company</w:t>
            </w:r>
            <w:r w:rsidR="003907F4" w:rsidRPr="002F2067">
              <w:rPr>
                <w:rFonts w:cstheme="minorHAnsi"/>
              </w:rPr>
              <w:t xml:space="preserve"> Name</w:t>
            </w:r>
          </w:p>
        </w:tc>
        <w:tc>
          <w:tcPr>
            <w:tcW w:w="4505" w:type="dxa"/>
          </w:tcPr>
          <w:p w:rsidR="00E365E9" w:rsidRPr="002F2067" w:rsidRDefault="00E365E9">
            <w:pPr>
              <w:rPr>
                <w:rFonts w:cstheme="minorHAnsi"/>
              </w:rPr>
            </w:pPr>
            <w:permStart w:id="1050935467" w:edGrp="everyone"/>
            <w:permEnd w:id="1050935467"/>
          </w:p>
        </w:tc>
      </w:tr>
      <w:tr w:rsidR="003907F4" w:rsidRPr="002F2067" w:rsidTr="00E365E9">
        <w:tc>
          <w:tcPr>
            <w:tcW w:w="4505" w:type="dxa"/>
          </w:tcPr>
          <w:p w:rsidR="003907F4" w:rsidRPr="002F2067" w:rsidRDefault="003907F4" w:rsidP="00E365E9">
            <w:pPr>
              <w:rPr>
                <w:rFonts w:cstheme="minorHAnsi"/>
              </w:rPr>
            </w:pPr>
            <w:r w:rsidRPr="002F2067">
              <w:rPr>
                <w:rFonts w:cstheme="minorHAnsi"/>
              </w:rPr>
              <w:t>Address</w:t>
            </w:r>
          </w:p>
        </w:tc>
        <w:tc>
          <w:tcPr>
            <w:tcW w:w="4505" w:type="dxa"/>
          </w:tcPr>
          <w:p w:rsidR="002A590F" w:rsidRDefault="002A590F">
            <w:pPr>
              <w:rPr>
                <w:rFonts w:cstheme="minorHAnsi"/>
              </w:rPr>
            </w:pPr>
            <w:permStart w:id="902517956" w:edGrp="everyone"/>
            <w:permEnd w:id="902517956"/>
          </w:p>
          <w:p w:rsidR="002A590F" w:rsidRDefault="002A590F">
            <w:pPr>
              <w:rPr>
                <w:rFonts w:cstheme="minorHAnsi"/>
              </w:rPr>
            </w:pPr>
          </w:p>
          <w:p w:rsidR="002A590F" w:rsidRDefault="002A590F">
            <w:pPr>
              <w:rPr>
                <w:rFonts w:cstheme="minorHAnsi"/>
              </w:rPr>
            </w:pPr>
          </w:p>
          <w:p w:rsidR="002A590F" w:rsidRPr="002F2067" w:rsidRDefault="002A590F">
            <w:pPr>
              <w:rPr>
                <w:rFonts w:cstheme="minorHAnsi"/>
              </w:rPr>
            </w:pPr>
          </w:p>
        </w:tc>
      </w:tr>
      <w:tr w:rsidR="00E365E9" w:rsidRPr="002F2067" w:rsidTr="00E365E9">
        <w:tc>
          <w:tcPr>
            <w:tcW w:w="4505" w:type="dxa"/>
          </w:tcPr>
          <w:p w:rsidR="00E365E9" w:rsidRPr="002F2067" w:rsidRDefault="00EE0E2D" w:rsidP="00E365E9">
            <w:pPr>
              <w:rPr>
                <w:rFonts w:cstheme="minorHAnsi"/>
              </w:rPr>
            </w:pPr>
            <w:r w:rsidRPr="002F2067">
              <w:rPr>
                <w:rFonts w:cstheme="minorHAnsi"/>
              </w:rPr>
              <w:t>Postcode</w:t>
            </w:r>
          </w:p>
        </w:tc>
        <w:tc>
          <w:tcPr>
            <w:tcW w:w="4505" w:type="dxa"/>
          </w:tcPr>
          <w:p w:rsidR="00E365E9" w:rsidRPr="002F2067" w:rsidRDefault="00E365E9">
            <w:pPr>
              <w:rPr>
                <w:rFonts w:cstheme="minorHAnsi"/>
              </w:rPr>
            </w:pPr>
            <w:permStart w:id="1170302106" w:edGrp="everyone"/>
            <w:permEnd w:id="1170302106"/>
          </w:p>
        </w:tc>
      </w:tr>
      <w:tr w:rsidR="00E365E9" w:rsidRPr="002F2067" w:rsidTr="00E365E9">
        <w:tc>
          <w:tcPr>
            <w:tcW w:w="4505" w:type="dxa"/>
          </w:tcPr>
          <w:p w:rsidR="00E365E9" w:rsidRPr="002F2067" w:rsidRDefault="00E365E9" w:rsidP="00E365E9">
            <w:pPr>
              <w:rPr>
                <w:rFonts w:cstheme="minorHAnsi"/>
              </w:rPr>
            </w:pPr>
            <w:r w:rsidRPr="002F2067">
              <w:rPr>
                <w:rFonts w:cstheme="minorHAnsi"/>
              </w:rPr>
              <w:t>Email</w:t>
            </w:r>
          </w:p>
        </w:tc>
        <w:tc>
          <w:tcPr>
            <w:tcW w:w="4505" w:type="dxa"/>
          </w:tcPr>
          <w:p w:rsidR="00E365E9" w:rsidRPr="002F2067" w:rsidRDefault="00E365E9">
            <w:pPr>
              <w:rPr>
                <w:rFonts w:cstheme="minorHAnsi"/>
              </w:rPr>
            </w:pPr>
            <w:permStart w:id="975583623" w:edGrp="everyone"/>
            <w:permEnd w:id="975583623"/>
          </w:p>
        </w:tc>
      </w:tr>
      <w:tr w:rsidR="00E365E9" w:rsidRPr="002F2067" w:rsidTr="00E365E9">
        <w:tc>
          <w:tcPr>
            <w:tcW w:w="4505" w:type="dxa"/>
          </w:tcPr>
          <w:p w:rsidR="00E365E9" w:rsidRPr="002F2067" w:rsidRDefault="00E365E9" w:rsidP="00E365E9">
            <w:pPr>
              <w:rPr>
                <w:rFonts w:cstheme="minorHAnsi"/>
              </w:rPr>
            </w:pPr>
            <w:r w:rsidRPr="002F2067">
              <w:rPr>
                <w:rFonts w:cstheme="minorHAnsi"/>
              </w:rPr>
              <w:t>Telephone Number</w:t>
            </w:r>
          </w:p>
        </w:tc>
        <w:tc>
          <w:tcPr>
            <w:tcW w:w="4505" w:type="dxa"/>
          </w:tcPr>
          <w:p w:rsidR="00E365E9" w:rsidRPr="002F2067" w:rsidRDefault="00E365E9">
            <w:pPr>
              <w:rPr>
                <w:rFonts w:cstheme="minorHAnsi"/>
              </w:rPr>
            </w:pPr>
            <w:permStart w:id="709627792" w:edGrp="everyone"/>
            <w:permEnd w:id="709627792"/>
          </w:p>
        </w:tc>
      </w:tr>
      <w:tr w:rsidR="00E365E9" w:rsidRPr="002F2067" w:rsidTr="00E365E9">
        <w:tc>
          <w:tcPr>
            <w:tcW w:w="4505" w:type="dxa"/>
          </w:tcPr>
          <w:p w:rsidR="00E365E9" w:rsidRPr="002F2067" w:rsidRDefault="00E365E9">
            <w:pPr>
              <w:rPr>
                <w:rFonts w:cstheme="minorHAnsi"/>
              </w:rPr>
            </w:pPr>
            <w:r w:rsidRPr="002F2067">
              <w:rPr>
                <w:rFonts w:cstheme="minorHAnsi"/>
              </w:rPr>
              <w:t>Relationship to you</w:t>
            </w:r>
          </w:p>
        </w:tc>
        <w:tc>
          <w:tcPr>
            <w:tcW w:w="4505" w:type="dxa"/>
          </w:tcPr>
          <w:p w:rsidR="00E365E9" w:rsidRPr="002F2067" w:rsidRDefault="00E365E9">
            <w:pPr>
              <w:rPr>
                <w:rFonts w:cstheme="minorHAnsi"/>
              </w:rPr>
            </w:pPr>
            <w:permStart w:id="839936438" w:edGrp="everyone"/>
            <w:permEnd w:id="839936438"/>
          </w:p>
        </w:tc>
      </w:tr>
    </w:tbl>
    <w:p w:rsidR="006B24C0" w:rsidRPr="002F2067" w:rsidRDefault="006B24C0" w:rsidP="006B24C0">
      <w:pPr>
        <w:rPr>
          <w:rFonts w:cstheme="minorHAnsi"/>
        </w:rPr>
      </w:pPr>
    </w:p>
    <w:tbl>
      <w:tblPr>
        <w:tblStyle w:val="TableGrid"/>
        <w:tblW w:w="0" w:type="auto"/>
        <w:tblLook w:val="04A0" w:firstRow="1" w:lastRow="0" w:firstColumn="1" w:lastColumn="0" w:noHBand="0" w:noVBand="1"/>
      </w:tblPr>
      <w:tblGrid>
        <w:gridCol w:w="4505"/>
        <w:gridCol w:w="4505"/>
      </w:tblGrid>
      <w:tr w:rsidR="00E365E9" w:rsidRPr="002F2067" w:rsidTr="00C651A2">
        <w:tc>
          <w:tcPr>
            <w:tcW w:w="9010" w:type="dxa"/>
            <w:gridSpan w:val="2"/>
            <w:shd w:val="clear" w:color="auto" w:fill="FFE599" w:themeFill="accent4" w:themeFillTint="66"/>
          </w:tcPr>
          <w:p w:rsidR="00E365E9" w:rsidRPr="002F2067" w:rsidRDefault="00E365E9" w:rsidP="00C651A2">
            <w:pPr>
              <w:rPr>
                <w:rFonts w:cstheme="minorHAnsi"/>
                <w:b/>
              </w:rPr>
            </w:pPr>
            <w:r w:rsidRPr="002F2067">
              <w:rPr>
                <w:rFonts w:cstheme="minorHAnsi"/>
                <w:b/>
              </w:rPr>
              <w:t>Referee 2</w:t>
            </w:r>
            <w:r w:rsidR="00F72177">
              <w:rPr>
                <w:rFonts w:cstheme="minorHAnsi"/>
                <w:b/>
              </w:rPr>
              <w:t xml:space="preserve"> </w:t>
            </w:r>
          </w:p>
        </w:tc>
      </w:tr>
      <w:tr w:rsidR="00E365E9" w:rsidRPr="002F2067" w:rsidTr="00C651A2">
        <w:tc>
          <w:tcPr>
            <w:tcW w:w="4505" w:type="dxa"/>
          </w:tcPr>
          <w:p w:rsidR="00E365E9" w:rsidRPr="002F2067" w:rsidRDefault="00E365E9" w:rsidP="00C651A2">
            <w:pPr>
              <w:rPr>
                <w:rFonts w:cstheme="minorHAnsi"/>
              </w:rPr>
            </w:pPr>
            <w:r w:rsidRPr="002F2067">
              <w:rPr>
                <w:rFonts w:cstheme="minorHAnsi"/>
              </w:rPr>
              <w:t>Name</w:t>
            </w:r>
          </w:p>
        </w:tc>
        <w:tc>
          <w:tcPr>
            <w:tcW w:w="4505" w:type="dxa"/>
          </w:tcPr>
          <w:p w:rsidR="00E365E9" w:rsidRPr="002F2067" w:rsidRDefault="00E365E9" w:rsidP="00C651A2">
            <w:pPr>
              <w:rPr>
                <w:rFonts w:cstheme="minorHAnsi"/>
              </w:rPr>
            </w:pPr>
            <w:permStart w:id="2118473496" w:edGrp="everyone"/>
            <w:permEnd w:id="2118473496"/>
          </w:p>
        </w:tc>
      </w:tr>
      <w:tr w:rsidR="00E365E9" w:rsidRPr="002F2067" w:rsidTr="00C651A2">
        <w:tc>
          <w:tcPr>
            <w:tcW w:w="4505" w:type="dxa"/>
          </w:tcPr>
          <w:p w:rsidR="00E365E9" w:rsidRPr="002F2067" w:rsidRDefault="00E365E9" w:rsidP="00C651A2">
            <w:pPr>
              <w:rPr>
                <w:rFonts w:cstheme="minorHAnsi"/>
              </w:rPr>
            </w:pPr>
            <w:r w:rsidRPr="002F2067">
              <w:rPr>
                <w:rFonts w:cstheme="minorHAnsi"/>
              </w:rPr>
              <w:t xml:space="preserve">Position </w:t>
            </w:r>
            <w:r w:rsidR="00D169E2" w:rsidRPr="002F2067">
              <w:rPr>
                <w:rFonts w:cstheme="minorHAnsi"/>
              </w:rPr>
              <w:t>in Company</w:t>
            </w:r>
          </w:p>
        </w:tc>
        <w:tc>
          <w:tcPr>
            <w:tcW w:w="4505" w:type="dxa"/>
          </w:tcPr>
          <w:p w:rsidR="00E365E9" w:rsidRPr="002F2067" w:rsidRDefault="00E365E9" w:rsidP="00C651A2">
            <w:pPr>
              <w:rPr>
                <w:rFonts w:cstheme="minorHAnsi"/>
              </w:rPr>
            </w:pPr>
            <w:permStart w:id="1969978475" w:edGrp="everyone"/>
            <w:permEnd w:id="1969978475"/>
          </w:p>
        </w:tc>
      </w:tr>
      <w:tr w:rsidR="00E365E9" w:rsidRPr="002F2067" w:rsidTr="00C651A2">
        <w:tc>
          <w:tcPr>
            <w:tcW w:w="4505" w:type="dxa"/>
          </w:tcPr>
          <w:p w:rsidR="00E365E9" w:rsidRPr="002F2067" w:rsidRDefault="00E365E9" w:rsidP="00C651A2">
            <w:pPr>
              <w:rPr>
                <w:rFonts w:cstheme="minorHAnsi"/>
              </w:rPr>
            </w:pPr>
            <w:r w:rsidRPr="002F2067">
              <w:rPr>
                <w:rFonts w:cstheme="minorHAnsi"/>
              </w:rPr>
              <w:t>Company</w:t>
            </w:r>
            <w:r w:rsidR="00D169E2" w:rsidRPr="002F2067">
              <w:rPr>
                <w:rFonts w:cstheme="minorHAnsi"/>
              </w:rPr>
              <w:t xml:space="preserve"> Name</w:t>
            </w:r>
          </w:p>
        </w:tc>
        <w:tc>
          <w:tcPr>
            <w:tcW w:w="4505" w:type="dxa"/>
          </w:tcPr>
          <w:p w:rsidR="00E365E9" w:rsidRPr="002F2067" w:rsidRDefault="00E365E9" w:rsidP="00C651A2">
            <w:pPr>
              <w:rPr>
                <w:rFonts w:cstheme="minorHAnsi"/>
              </w:rPr>
            </w:pPr>
            <w:permStart w:id="1359825326" w:edGrp="everyone"/>
            <w:permEnd w:id="1359825326"/>
          </w:p>
        </w:tc>
      </w:tr>
      <w:tr w:rsidR="00E365E9" w:rsidRPr="002F2067" w:rsidTr="00C651A2">
        <w:tc>
          <w:tcPr>
            <w:tcW w:w="4505" w:type="dxa"/>
          </w:tcPr>
          <w:p w:rsidR="00E365E9" w:rsidRPr="002F2067" w:rsidRDefault="00E365E9" w:rsidP="00C651A2">
            <w:pPr>
              <w:rPr>
                <w:rFonts w:cstheme="minorHAnsi"/>
              </w:rPr>
            </w:pPr>
            <w:r w:rsidRPr="002F2067">
              <w:rPr>
                <w:rFonts w:cstheme="minorHAnsi"/>
              </w:rPr>
              <w:t>Address</w:t>
            </w:r>
          </w:p>
        </w:tc>
        <w:tc>
          <w:tcPr>
            <w:tcW w:w="4505" w:type="dxa"/>
          </w:tcPr>
          <w:p w:rsidR="00E365E9" w:rsidRPr="002F2067" w:rsidRDefault="00E365E9" w:rsidP="00C651A2">
            <w:pPr>
              <w:rPr>
                <w:rFonts w:cstheme="minorHAnsi"/>
              </w:rPr>
            </w:pPr>
            <w:permStart w:id="620177190" w:edGrp="everyone"/>
            <w:permEnd w:id="620177190"/>
          </w:p>
          <w:p w:rsidR="00E41099" w:rsidRDefault="00E41099" w:rsidP="00C651A2">
            <w:pPr>
              <w:rPr>
                <w:rFonts w:cstheme="minorHAnsi"/>
              </w:rPr>
            </w:pPr>
          </w:p>
          <w:p w:rsidR="00F46E70" w:rsidRDefault="00F46E70" w:rsidP="00C651A2">
            <w:pPr>
              <w:rPr>
                <w:rFonts w:cstheme="minorHAnsi"/>
              </w:rPr>
            </w:pPr>
          </w:p>
          <w:p w:rsidR="00F46E70" w:rsidRPr="002F2067" w:rsidRDefault="00F46E70" w:rsidP="00C651A2">
            <w:pPr>
              <w:rPr>
                <w:rFonts w:cstheme="minorHAnsi"/>
              </w:rPr>
            </w:pPr>
          </w:p>
        </w:tc>
      </w:tr>
      <w:tr w:rsidR="00EE0E2D" w:rsidRPr="002F2067" w:rsidTr="00C651A2">
        <w:tc>
          <w:tcPr>
            <w:tcW w:w="4505" w:type="dxa"/>
          </w:tcPr>
          <w:p w:rsidR="00EE0E2D" w:rsidRPr="002F2067" w:rsidRDefault="00EE0E2D" w:rsidP="00C651A2">
            <w:pPr>
              <w:rPr>
                <w:rFonts w:cstheme="minorHAnsi"/>
              </w:rPr>
            </w:pPr>
            <w:r w:rsidRPr="002F2067">
              <w:rPr>
                <w:rFonts w:cstheme="minorHAnsi"/>
              </w:rPr>
              <w:t>Postcode</w:t>
            </w:r>
          </w:p>
        </w:tc>
        <w:tc>
          <w:tcPr>
            <w:tcW w:w="4505" w:type="dxa"/>
          </w:tcPr>
          <w:p w:rsidR="00EE0E2D" w:rsidRPr="002F2067" w:rsidRDefault="00EE0E2D" w:rsidP="00C651A2">
            <w:pPr>
              <w:rPr>
                <w:rFonts w:cstheme="minorHAnsi"/>
              </w:rPr>
            </w:pPr>
            <w:permStart w:id="1817531740" w:edGrp="everyone"/>
            <w:permEnd w:id="1817531740"/>
          </w:p>
        </w:tc>
      </w:tr>
      <w:tr w:rsidR="00E365E9" w:rsidRPr="002F2067" w:rsidTr="00C651A2">
        <w:tc>
          <w:tcPr>
            <w:tcW w:w="4505" w:type="dxa"/>
          </w:tcPr>
          <w:p w:rsidR="00E365E9" w:rsidRPr="002F2067" w:rsidRDefault="00E365E9" w:rsidP="00C651A2">
            <w:pPr>
              <w:rPr>
                <w:rFonts w:cstheme="minorHAnsi"/>
              </w:rPr>
            </w:pPr>
            <w:r w:rsidRPr="002F2067">
              <w:rPr>
                <w:rFonts w:cstheme="minorHAnsi"/>
              </w:rPr>
              <w:t>Email</w:t>
            </w:r>
          </w:p>
        </w:tc>
        <w:tc>
          <w:tcPr>
            <w:tcW w:w="4505" w:type="dxa"/>
          </w:tcPr>
          <w:p w:rsidR="00E365E9" w:rsidRPr="002F2067" w:rsidRDefault="00E365E9" w:rsidP="00C651A2">
            <w:pPr>
              <w:rPr>
                <w:rFonts w:cstheme="minorHAnsi"/>
              </w:rPr>
            </w:pPr>
            <w:permStart w:id="1837520447" w:edGrp="everyone"/>
            <w:permEnd w:id="1837520447"/>
          </w:p>
        </w:tc>
      </w:tr>
      <w:tr w:rsidR="00E365E9" w:rsidRPr="002F2067" w:rsidTr="00C651A2">
        <w:tc>
          <w:tcPr>
            <w:tcW w:w="4505" w:type="dxa"/>
          </w:tcPr>
          <w:p w:rsidR="00E365E9" w:rsidRPr="002F2067" w:rsidRDefault="00E365E9" w:rsidP="00C651A2">
            <w:pPr>
              <w:rPr>
                <w:rFonts w:cstheme="minorHAnsi"/>
              </w:rPr>
            </w:pPr>
            <w:r w:rsidRPr="002F2067">
              <w:rPr>
                <w:rFonts w:cstheme="minorHAnsi"/>
              </w:rPr>
              <w:t>Telephone Number</w:t>
            </w:r>
          </w:p>
        </w:tc>
        <w:tc>
          <w:tcPr>
            <w:tcW w:w="4505" w:type="dxa"/>
          </w:tcPr>
          <w:p w:rsidR="00E365E9" w:rsidRPr="002F2067" w:rsidRDefault="00E365E9" w:rsidP="00C651A2">
            <w:pPr>
              <w:rPr>
                <w:rFonts w:cstheme="minorHAnsi"/>
              </w:rPr>
            </w:pPr>
            <w:permStart w:id="553872338" w:edGrp="everyone"/>
            <w:permEnd w:id="553872338"/>
          </w:p>
        </w:tc>
      </w:tr>
      <w:tr w:rsidR="00E365E9" w:rsidRPr="002F2067" w:rsidTr="00C651A2">
        <w:tc>
          <w:tcPr>
            <w:tcW w:w="4505" w:type="dxa"/>
          </w:tcPr>
          <w:p w:rsidR="00E365E9" w:rsidRPr="002F2067" w:rsidRDefault="00E365E9" w:rsidP="00C651A2">
            <w:pPr>
              <w:rPr>
                <w:rFonts w:cstheme="minorHAnsi"/>
              </w:rPr>
            </w:pPr>
            <w:r w:rsidRPr="002F2067">
              <w:rPr>
                <w:rFonts w:cstheme="minorHAnsi"/>
              </w:rPr>
              <w:t>Relationship to you</w:t>
            </w:r>
          </w:p>
        </w:tc>
        <w:tc>
          <w:tcPr>
            <w:tcW w:w="4505" w:type="dxa"/>
          </w:tcPr>
          <w:p w:rsidR="00E365E9" w:rsidRPr="002F2067" w:rsidRDefault="00E365E9" w:rsidP="00C651A2">
            <w:pPr>
              <w:rPr>
                <w:rFonts w:cstheme="minorHAnsi"/>
              </w:rPr>
            </w:pPr>
            <w:permStart w:id="915676976" w:edGrp="everyone"/>
            <w:permEnd w:id="915676976"/>
          </w:p>
        </w:tc>
      </w:tr>
    </w:tbl>
    <w:p w:rsidR="00D3595E" w:rsidRPr="002F2067" w:rsidRDefault="00D3595E" w:rsidP="00E84114">
      <w:pPr>
        <w:rPr>
          <w:rFonts w:cstheme="minorHAnsi"/>
        </w:rPr>
      </w:pPr>
    </w:p>
    <w:tbl>
      <w:tblPr>
        <w:tblStyle w:val="TableGrid"/>
        <w:tblW w:w="0" w:type="auto"/>
        <w:tblLook w:val="04A0" w:firstRow="1" w:lastRow="0" w:firstColumn="1" w:lastColumn="0" w:noHBand="0" w:noVBand="1"/>
      </w:tblPr>
      <w:tblGrid>
        <w:gridCol w:w="9010"/>
      </w:tblGrid>
      <w:tr w:rsidR="00671145" w:rsidRPr="002F2067" w:rsidTr="00C651A2">
        <w:tc>
          <w:tcPr>
            <w:tcW w:w="9010" w:type="dxa"/>
            <w:shd w:val="clear" w:color="auto" w:fill="FFE599" w:themeFill="accent4" w:themeFillTint="66"/>
          </w:tcPr>
          <w:p w:rsidR="00671145" w:rsidRPr="002F2067" w:rsidRDefault="00671145" w:rsidP="00C651A2">
            <w:pPr>
              <w:rPr>
                <w:rFonts w:cstheme="minorHAnsi"/>
                <w:b/>
              </w:rPr>
            </w:pPr>
            <w:r w:rsidRPr="002F2067">
              <w:rPr>
                <w:rFonts w:cstheme="minorHAnsi"/>
                <w:b/>
              </w:rPr>
              <w:t>Declaration</w:t>
            </w:r>
          </w:p>
        </w:tc>
      </w:tr>
      <w:tr w:rsidR="00671145" w:rsidRPr="002F2067" w:rsidTr="00C651A2">
        <w:tc>
          <w:tcPr>
            <w:tcW w:w="9010" w:type="dxa"/>
          </w:tcPr>
          <w:p w:rsidR="00671145" w:rsidRPr="002F2067" w:rsidRDefault="00671145" w:rsidP="00C651A2">
            <w:pPr>
              <w:rPr>
                <w:rFonts w:cstheme="minorHAnsi"/>
              </w:rPr>
            </w:pPr>
            <w:r w:rsidRPr="002F2067">
              <w:rPr>
                <w:rFonts w:cstheme="minorHAnsi"/>
              </w:rPr>
              <w:t>In line with Keeping Children Safe in Education</w:t>
            </w:r>
            <w:r w:rsidR="00A9690A" w:rsidRPr="002F2067">
              <w:rPr>
                <w:rFonts w:cstheme="minorHAnsi"/>
              </w:rPr>
              <w:t xml:space="preserve"> (KCSiE)</w:t>
            </w:r>
            <w:r w:rsidRPr="002F2067">
              <w:rPr>
                <w:rFonts w:cstheme="minorHAnsi"/>
              </w:rPr>
              <w:t>, references are requested following shortlisting and prior to interviews taking place. Are you happy for references to be requested at any stage of the process?</w:t>
            </w:r>
          </w:p>
        </w:tc>
      </w:tr>
      <w:tr w:rsidR="00671145" w:rsidRPr="002F2067" w:rsidTr="00C651A2">
        <w:tc>
          <w:tcPr>
            <w:tcW w:w="9010" w:type="dxa"/>
          </w:tcPr>
          <w:permStart w:id="445981541" w:edGrp="everyone" w:displacedByCustomXml="next"/>
          <w:sdt>
            <w:sdtPr>
              <w:rPr>
                <w:rFonts w:cstheme="minorHAnsi"/>
              </w:rPr>
              <w:id w:val="49048319"/>
              <w:placeholder>
                <w:docPart w:val="8E62D95A85C44CE89D95DE8E390F884F"/>
              </w:placeholder>
              <w:showingPlcHdr/>
              <w:dropDownList>
                <w:listItem w:value="Choose an item."/>
                <w:listItem w:displayText="Yes" w:value="Yes"/>
                <w:listItem w:displayText="No" w:value="No"/>
              </w:dropDownList>
            </w:sdtPr>
            <w:sdtEndPr/>
            <w:sdtContent>
              <w:p w:rsidR="001334DE" w:rsidRPr="002F2067" w:rsidRDefault="00EF2AED" w:rsidP="00C651A2">
                <w:pPr>
                  <w:rPr>
                    <w:rFonts w:cstheme="minorHAnsi"/>
                  </w:rPr>
                </w:pPr>
                <w:r w:rsidRPr="002F2067">
                  <w:rPr>
                    <w:rStyle w:val="PlaceholderText"/>
                    <w:rFonts w:cstheme="minorHAnsi"/>
                  </w:rPr>
                  <w:t>Choose an item.</w:t>
                </w:r>
              </w:p>
              <w:permEnd w:id="445981541" w:displacedByCustomXml="next"/>
            </w:sdtContent>
          </w:sdt>
        </w:tc>
      </w:tr>
    </w:tbl>
    <w:p w:rsidR="008F0603" w:rsidRPr="002F2067" w:rsidRDefault="008F0603" w:rsidP="00E84114">
      <w:pPr>
        <w:rPr>
          <w:rFonts w:cstheme="minorHAnsi"/>
        </w:rPr>
      </w:pPr>
    </w:p>
    <w:p w:rsidR="008F0603" w:rsidRPr="002F2067" w:rsidRDefault="008F0603" w:rsidP="00E84114">
      <w:pPr>
        <w:rPr>
          <w:rFonts w:cstheme="minorHAnsi"/>
        </w:rPr>
      </w:pPr>
    </w:p>
    <w:p w:rsidR="008F0603" w:rsidRPr="002F2067" w:rsidRDefault="008F0603" w:rsidP="00E84114">
      <w:pPr>
        <w:rPr>
          <w:rFonts w:cstheme="minorHAnsi"/>
        </w:rPr>
      </w:pPr>
    </w:p>
    <w:p w:rsidR="008F0603" w:rsidRPr="002F2067" w:rsidRDefault="008F0603" w:rsidP="00E84114">
      <w:pPr>
        <w:rPr>
          <w:rFonts w:cstheme="minorHAnsi"/>
        </w:rPr>
      </w:pPr>
    </w:p>
    <w:p w:rsidR="008F0603" w:rsidRPr="002F2067" w:rsidRDefault="008F0603" w:rsidP="00E84114">
      <w:pPr>
        <w:rPr>
          <w:rFonts w:cstheme="minorHAnsi"/>
        </w:rPr>
      </w:pPr>
    </w:p>
    <w:p w:rsidR="0020020A" w:rsidRPr="002F2067" w:rsidRDefault="0020020A">
      <w:pPr>
        <w:rPr>
          <w:rFonts w:cstheme="minorHAnsi"/>
        </w:rPr>
      </w:pPr>
    </w:p>
    <w:tbl>
      <w:tblPr>
        <w:tblStyle w:val="TableGrid"/>
        <w:tblW w:w="0" w:type="auto"/>
        <w:tblLook w:val="04A0" w:firstRow="1" w:lastRow="0" w:firstColumn="1" w:lastColumn="0" w:noHBand="0" w:noVBand="1"/>
      </w:tblPr>
      <w:tblGrid>
        <w:gridCol w:w="9010"/>
      </w:tblGrid>
      <w:tr w:rsidR="008F0603" w:rsidRPr="002F2067" w:rsidTr="00C651A2">
        <w:tc>
          <w:tcPr>
            <w:tcW w:w="9010" w:type="dxa"/>
            <w:shd w:val="clear" w:color="auto" w:fill="FFE599" w:themeFill="accent4" w:themeFillTint="66"/>
          </w:tcPr>
          <w:p w:rsidR="008F0603" w:rsidRPr="002F2067" w:rsidRDefault="008F0603" w:rsidP="00C651A2">
            <w:pPr>
              <w:rPr>
                <w:rFonts w:cstheme="minorHAnsi"/>
                <w:b/>
              </w:rPr>
            </w:pPr>
            <w:r w:rsidRPr="002F2067">
              <w:rPr>
                <w:rFonts w:cstheme="minorHAnsi"/>
                <w:b/>
              </w:rPr>
              <w:lastRenderedPageBreak/>
              <w:t>Safeguarding children, young people and vulnerable adults</w:t>
            </w:r>
          </w:p>
        </w:tc>
      </w:tr>
      <w:tr w:rsidR="008F0603" w:rsidRPr="002F2067" w:rsidTr="008F0603">
        <w:tc>
          <w:tcPr>
            <w:tcW w:w="9010" w:type="dxa"/>
            <w:shd w:val="clear" w:color="auto" w:fill="FFE599" w:themeFill="accent4" w:themeFillTint="66"/>
          </w:tcPr>
          <w:p w:rsidR="008F0603" w:rsidRPr="002F2067" w:rsidRDefault="008F0603" w:rsidP="00C651A2">
            <w:pPr>
              <w:rPr>
                <w:rFonts w:cstheme="minorHAnsi"/>
              </w:rPr>
            </w:pPr>
            <w:r w:rsidRPr="002F2067">
              <w:rPr>
                <w:rFonts w:cstheme="minorHAnsi"/>
              </w:rPr>
              <w:t>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website.</w:t>
            </w:r>
          </w:p>
          <w:p w:rsidR="002531B4" w:rsidRPr="002F2067" w:rsidRDefault="002531B4" w:rsidP="00C651A2">
            <w:pPr>
              <w:rPr>
                <w:rFonts w:cstheme="minorHAnsi"/>
              </w:rPr>
            </w:pPr>
          </w:p>
          <w:p w:rsidR="002531B4" w:rsidRPr="002F2067" w:rsidRDefault="002531B4" w:rsidP="00C651A2">
            <w:pPr>
              <w:rPr>
                <w:rFonts w:cstheme="minorHAnsi"/>
              </w:rPr>
            </w:pPr>
            <w:r w:rsidRPr="002F2067">
              <w:rPr>
                <w:rFonts w:cstheme="minorHAnsi"/>
              </w:rPr>
              <w:t>Luminate Education Group is committed to safeguarding children, young people and vulnerable adults and expects all staff and volunteers to share this commitment. All successful applicants are required to complete an enhanced Disclosure and Barring Service (DBS) check.</w:t>
            </w:r>
          </w:p>
        </w:tc>
      </w:tr>
    </w:tbl>
    <w:p w:rsidR="00F661AD" w:rsidRPr="002F2067" w:rsidRDefault="00F661AD" w:rsidP="00E84114">
      <w:pPr>
        <w:rPr>
          <w:rFonts w:cstheme="minorHAnsi"/>
        </w:rPr>
      </w:pPr>
    </w:p>
    <w:tbl>
      <w:tblPr>
        <w:tblStyle w:val="TableGrid"/>
        <w:tblW w:w="0" w:type="auto"/>
        <w:tblLook w:val="04A0" w:firstRow="1" w:lastRow="0" w:firstColumn="1" w:lastColumn="0" w:noHBand="0" w:noVBand="1"/>
      </w:tblPr>
      <w:tblGrid>
        <w:gridCol w:w="9010"/>
      </w:tblGrid>
      <w:tr w:rsidR="00037192" w:rsidRPr="002F2067" w:rsidTr="00C651A2">
        <w:tc>
          <w:tcPr>
            <w:tcW w:w="9010" w:type="dxa"/>
            <w:shd w:val="clear" w:color="auto" w:fill="auto"/>
          </w:tcPr>
          <w:p w:rsidR="00037192" w:rsidRPr="002F2067" w:rsidRDefault="00037192" w:rsidP="00C651A2">
            <w:pPr>
              <w:rPr>
                <w:rFonts w:cstheme="minorHAnsi"/>
              </w:rPr>
            </w:pPr>
            <w:r w:rsidRPr="002F2067">
              <w:rPr>
                <w:rFonts w:cstheme="minorHAnsi"/>
              </w:rPr>
              <w:t>Do you have any convictions, cautions, reprimands or final warnings that are not "protected" as defined by the Rehabilitation of Offenders Act 1974(Exceptions) Order 1975 (as amended in 2013) by SI 2013 1198?</w:t>
            </w:r>
          </w:p>
        </w:tc>
      </w:tr>
      <w:tr w:rsidR="00037192" w:rsidRPr="002F2067" w:rsidTr="00C651A2">
        <w:tc>
          <w:tcPr>
            <w:tcW w:w="9010" w:type="dxa"/>
            <w:shd w:val="clear" w:color="auto" w:fill="auto"/>
          </w:tcPr>
          <w:sdt>
            <w:sdtPr>
              <w:rPr>
                <w:rFonts w:cstheme="minorHAnsi"/>
              </w:rPr>
              <w:id w:val="-1324888568"/>
              <w:placeholder>
                <w:docPart w:val="415ECB4E6ED24BC08C8BA9CEC37D6B11"/>
              </w:placeholder>
              <w:showingPlcHdr/>
              <w:dropDownList>
                <w:listItem w:value="Choose an item."/>
                <w:listItem w:displayText="Yes" w:value="Yes"/>
                <w:listItem w:displayText="No" w:value="No"/>
              </w:dropDownList>
            </w:sdtPr>
            <w:sdtEndPr/>
            <w:sdtContent>
              <w:permStart w:id="1172193535" w:edGrp="everyone" w:displacedByCustomXml="prev"/>
              <w:p w:rsidR="00037192" w:rsidRPr="002F2067" w:rsidRDefault="003B1B18" w:rsidP="00C651A2">
                <w:pPr>
                  <w:rPr>
                    <w:rFonts w:cstheme="minorHAnsi"/>
                  </w:rPr>
                </w:pPr>
                <w:r w:rsidRPr="002F2067">
                  <w:rPr>
                    <w:rStyle w:val="PlaceholderText"/>
                    <w:rFonts w:cstheme="minorHAnsi"/>
                  </w:rPr>
                  <w:t>Choose an item.</w:t>
                </w:r>
              </w:p>
              <w:permEnd w:id="1172193535" w:displacedByCustomXml="next"/>
            </w:sdtContent>
          </w:sdt>
          <w:p w:rsidR="00F661AD" w:rsidRPr="002F2067" w:rsidRDefault="00F661AD" w:rsidP="00C651A2">
            <w:pPr>
              <w:rPr>
                <w:rFonts w:cstheme="minorHAnsi"/>
              </w:rPr>
            </w:pPr>
          </w:p>
        </w:tc>
      </w:tr>
    </w:tbl>
    <w:p w:rsidR="00F661AD" w:rsidRPr="002F2067" w:rsidRDefault="00F661AD" w:rsidP="00E84114">
      <w:pPr>
        <w:rPr>
          <w:rFonts w:cstheme="minorHAnsi"/>
        </w:rPr>
      </w:pPr>
    </w:p>
    <w:tbl>
      <w:tblPr>
        <w:tblStyle w:val="TableGrid"/>
        <w:tblW w:w="0" w:type="auto"/>
        <w:tblLook w:val="04A0" w:firstRow="1" w:lastRow="0" w:firstColumn="1" w:lastColumn="0" w:noHBand="0" w:noVBand="1"/>
      </w:tblPr>
      <w:tblGrid>
        <w:gridCol w:w="9010"/>
      </w:tblGrid>
      <w:tr w:rsidR="00F661AD" w:rsidRPr="002F2067" w:rsidTr="00C651A2">
        <w:tc>
          <w:tcPr>
            <w:tcW w:w="9010" w:type="dxa"/>
            <w:shd w:val="clear" w:color="auto" w:fill="auto"/>
          </w:tcPr>
          <w:p w:rsidR="00F661AD" w:rsidRPr="002F2067" w:rsidRDefault="00114EDB" w:rsidP="00C651A2">
            <w:pPr>
              <w:rPr>
                <w:rFonts w:cstheme="minorHAnsi"/>
              </w:rPr>
            </w:pPr>
            <w:r w:rsidRPr="002F2067">
              <w:rPr>
                <w:rFonts w:cstheme="minorHAnsi"/>
              </w:rPr>
              <w:t>If yes, p</w:t>
            </w:r>
            <w:r w:rsidR="00F661AD" w:rsidRPr="002F2067">
              <w:rPr>
                <w:rFonts w:cstheme="minorHAnsi"/>
              </w:rPr>
              <w:t xml:space="preserve">lease </w:t>
            </w:r>
            <w:r w:rsidRPr="002F2067">
              <w:rPr>
                <w:rFonts w:cstheme="minorHAnsi"/>
              </w:rPr>
              <w:t>provide further details below</w:t>
            </w:r>
          </w:p>
        </w:tc>
      </w:tr>
      <w:tr w:rsidR="00F661AD" w:rsidRPr="002F2067" w:rsidTr="00C651A2">
        <w:tc>
          <w:tcPr>
            <w:tcW w:w="9010" w:type="dxa"/>
            <w:shd w:val="clear" w:color="auto" w:fill="auto"/>
          </w:tcPr>
          <w:p w:rsidR="00F661AD" w:rsidRPr="002F2067" w:rsidRDefault="00F661AD" w:rsidP="00C651A2">
            <w:pPr>
              <w:rPr>
                <w:rFonts w:cstheme="minorHAnsi"/>
              </w:rPr>
            </w:pPr>
            <w:permStart w:id="70520562" w:edGrp="everyone"/>
            <w:permEnd w:id="70520562"/>
          </w:p>
          <w:p w:rsidR="00F661AD" w:rsidRPr="002F2067" w:rsidRDefault="00F661AD" w:rsidP="00C651A2">
            <w:pPr>
              <w:rPr>
                <w:rFonts w:cstheme="minorHAnsi"/>
              </w:rPr>
            </w:pPr>
          </w:p>
        </w:tc>
      </w:tr>
    </w:tbl>
    <w:p w:rsidR="00F661AD" w:rsidRPr="002F2067" w:rsidRDefault="00F661AD" w:rsidP="00E84114">
      <w:pPr>
        <w:rPr>
          <w:rFonts w:cstheme="minorHAnsi"/>
        </w:rPr>
      </w:pPr>
    </w:p>
    <w:tbl>
      <w:tblPr>
        <w:tblStyle w:val="TableGrid"/>
        <w:tblW w:w="0" w:type="auto"/>
        <w:tblLook w:val="04A0" w:firstRow="1" w:lastRow="0" w:firstColumn="1" w:lastColumn="0" w:noHBand="0" w:noVBand="1"/>
      </w:tblPr>
      <w:tblGrid>
        <w:gridCol w:w="9010"/>
      </w:tblGrid>
      <w:tr w:rsidR="00F661AD" w:rsidRPr="002F2067" w:rsidTr="00C651A2">
        <w:tc>
          <w:tcPr>
            <w:tcW w:w="9010" w:type="dxa"/>
            <w:shd w:val="clear" w:color="auto" w:fill="auto"/>
          </w:tcPr>
          <w:p w:rsidR="00114EDB" w:rsidRPr="002F2067" w:rsidRDefault="00F661AD" w:rsidP="00114EDB">
            <w:pPr>
              <w:rPr>
                <w:rFonts w:cstheme="minorHAnsi"/>
              </w:rPr>
            </w:pPr>
            <w:r w:rsidRPr="002F2067">
              <w:rPr>
                <w:rFonts w:cstheme="minorHAnsi"/>
              </w:rPr>
              <w:t xml:space="preserve">Are there any other matters that may be relevant to your suitability to work for the College? </w:t>
            </w:r>
            <w:r w:rsidR="00114EDB" w:rsidRPr="002F2067">
              <w:rPr>
                <w:rFonts w:cstheme="minorHAnsi"/>
              </w:rPr>
              <w:t>If yes, please provide further details below</w:t>
            </w:r>
          </w:p>
          <w:p w:rsidR="00114EDB" w:rsidRPr="002F2067" w:rsidRDefault="00114EDB" w:rsidP="00114EDB">
            <w:pPr>
              <w:rPr>
                <w:rFonts w:cstheme="minorHAnsi"/>
              </w:rPr>
            </w:pPr>
          </w:p>
          <w:p w:rsidR="00F661AD" w:rsidRPr="002F2067" w:rsidRDefault="00F661AD" w:rsidP="00114EDB">
            <w:pPr>
              <w:rPr>
                <w:rFonts w:cstheme="minorHAnsi"/>
              </w:rPr>
            </w:pPr>
            <w:r w:rsidRPr="002F2067">
              <w:rPr>
                <w:rFonts w:cstheme="minorHAnsi"/>
              </w:rPr>
              <w:t>(There is no obligation to disclose a protected caution or conviction as defined by the Exceptions Order 1975 * or any circumstances ancillary to that protected caution or conviction). * As amended by the 2013 Exceptions Order</w:t>
            </w:r>
          </w:p>
        </w:tc>
      </w:tr>
      <w:tr w:rsidR="00F661AD" w:rsidRPr="002F2067" w:rsidTr="00C651A2">
        <w:tc>
          <w:tcPr>
            <w:tcW w:w="9010" w:type="dxa"/>
            <w:shd w:val="clear" w:color="auto" w:fill="auto"/>
          </w:tcPr>
          <w:p w:rsidR="00F661AD" w:rsidRPr="002F2067" w:rsidRDefault="00F661AD" w:rsidP="00C651A2">
            <w:pPr>
              <w:rPr>
                <w:rFonts w:cstheme="minorHAnsi"/>
              </w:rPr>
            </w:pPr>
            <w:permStart w:id="669085227" w:edGrp="everyone"/>
            <w:permEnd w:id="669085227"/>
          </w:p>
          <w:p w:rsidR="00F661AD" w:rsidRDefault="00F661AD" w:rsidP="00C651A2">
            <w:pPr>
              <w:rPr>
                <w:rFonts w:cstheme="minorHAnsi"/>
              </w:rPr>
            </w:pPr>
          </w:p>
          <w:p w:rsidR="007C3EF1" w:rsidRPr="002F2067" w:rsidRDefault="007C3EF1" w:rsidP="00C651A2">
            <w:pPr>
              <w:rPr>
                <w:rFonts w:cstheme="minorHAnsi"/>
              </w:rPr>
            </w:pPr>
          </w:p>
          <w:p w:rsidR="00F661AD" w:rsidRPr="002F2067" w:rsidRDefault="00F661AD" w:rsidP="00C651A2">
            <w:pPr>
              <w:rPr>
                <w:rFonts w:cstheme="minorHAnsi"/>
              </w:rPr>
            </w:pPr>
          </w:p>
        </w:tc>
      </w:tr>
    </w:tbl>
    <w:p w:rsidR="00F661AD" w:rsidRPr="002F2067" w:rsidRDefault="00F661AD" w:rsidP="00E84114">
      <w:pPr>
        <w:rPr>
          <w:rFonts w:cstheme="minorHAnsi"/>
        </w:rPr>
      </w:pPr>
    </w:p>
    <w:p w:rsidR="00F661AD" w:rsidRPr="002F2067" w:rsidRDefault="00F661AD" w:rsidP="00E84114">
      <w:pPr>
        <w:rPr>
          <w:rFonts w:cstheme="minorHAnsi"/>
        </w:rPr>
      </w:pPr>
    </w:p>
    <w:p w:rsidR="00F661AD" w:rsidRPr="002F2067" w:rsidRDefault="00F661AD" w:rsidP="00E84114">
      <w:pPr>
        <w:rPr>
          <w:rFonts w:cstheme="minorHAnsi"/>
        </w:rPr>
      </w:pPr>
    </w:p>
    <w:p w:rsidR="00F661AD" w:rsidRPr="002F2067" w:rsidRDefault="00F661AD" w:rsidP="00E84114">
      <w:pPr>
        <w:rPr>
          <w:rFonts w:cstheme="minorHAnsi"/>
        </w:rPr>
      </w:pPr>
    </w:p>
    <w:p w:rsidR="00F661AD" w:rsidRPr="002F2067" w:rsidRDefault="00F661AD" w:rsidP="00E84114">
      <w:pPr>
        <w:rPr>
          <w:rFonts w:cstheme="minorHAnsi"/>
        </w:rPr>
      </w:pPr>
    </w:p>
    <w:p w:rsidR="00F661AD" w:rsidRPr="002F2067" w:rsidRDefault="00F661AD" w:rsidP="00E84114">
      <w:pPr>
        <w:rPr>
          <w:rFonts w:cstheme="minorHAnsi"/>
        </w:rPr>
      </w:pPr>
    </w:p>
    <w:p w:rsidR="00F661AD" w:rsidRPr="002F2067" w:rsidRDefault="00F661AD" w:rsidP="00E84114">
      <w:pPr>
        <w:rPr>
          <w:rFonts w:cstheme="minorHAnsi"/>
        </w:rPr>
      </w:pPr>
    </w:p>
    <w:p w:rsidR="00F661AD" w:rsidRPr="002F2067" w:rsidRDefault="00F661AD" w:rsidP="00E84114">
      <w:pPr>
        <w:rPr>
          <w:rFonts w:cstheme="minorHAnsi"/>
        </w:rPr>
      </w:pPr>
    </w:p>
    <w:p w:rsidR="00F661AD" w:rsidRPr="002F2067" w:rsidRDefault="00F661AD" w:rsidP="00E84114">
      <w:pPr>
        <w:rPr>
          <w:rFonts w:cstheme="minorHAnsi"/>
        </w:rPr>
      </w:pPr>
    </w:p>
    <w:p w:rsidR="00F661AD" w:rsidRPr="002F2067" w:rsidRDefault="00F661AD" w:rsidP="00E84114">
      <w:pPr>
        <w:rPr>
          <w:rFonts w:cstheme="minorHAnsi"/>
        </w:rPr>
      </w:pPr>
    </w:p>
    <w:p w:rsidR="002776D6" w:rsidRPr="002F2067" w:rsidRDefault="002776D6">
      <w:pPr>
        <w:rPr>
          <w:rFonts w:cstheme="minorHAnsi"/>
        </w:rPr>
      </w:pPr>
    </w:p>
    <w:p w:rsidR="002776D6" w:rsidRDefault="002776D6">
      <w:pPr>
        <w:rPr>
          <w:rFonts w:cstheme="minorHAnsi"/>
        </w:rPr>
      </w:pPr>
    </w:p>
    <w:p w:rsidR="00E2143B" w:rsidRDefault="00E2143B">
      <w:pPr>
        <w:rPr>
          <w:rFonts w:cstheme="minorHAnsi"/>
        </w:rPr>
      </w:pPr>
    </w:p>
    <w:p w:rsidR="005E41A8" w:rsidRDefault="005E41A8">
      <w:pPr>
        <w:rPr>
          <w:rFonts w:cstheme="minorHAnsi"/>
        </w:rPr>
      </w:pPr>
    </w:p>
    <w:p w:rsidR="009478ED" w:rsidRDefault="009478ED">
      <w:pPr>
        <w:rPr>
          <w:rFonts w:cstheme="minorHAnsi"/>
        </w:rPr>
      </w:pPr>
    </w:p>
    <w:tbl>
      <w:tblPr>
        <w:tblStyle w:val="TableGrid"/>
        <w:tblW w:w="0" w:type="auto"/>
        <w:tblLook w:val="04A0" w:firstRow="1" w:lastRow="0" w:firstColumn="1" w:lastColumn="0" w:noHBand="0" w:noVBand="1"/>
      </w:tblPr>
      <w:tblGrid>
        <w:gridCol w:w="9010"/>
      </w:tblGrid>
      <w:tr w:rsidR="00F661AD" w:rsidRPr="002F2067" w:rsidTr="00F661AD">
        <w:tc>
          <w:tcPr>
            <w:tcW w:w="9010" w:type="dxa"/>
            <w:shd w:val="clear" w:color="auto" w:fill="FFE599" w:themeFill="accent4" w:themeFillTint="66"/>
          </w:tcPr>
          <w:p w:rsidR="00F661AD" w:rsidRPr="002F2067" w:rsidRDefault="00F661AD" w:rsidP="00E84114">
            <w:pPr>
              <w:rPr>
                <w:rFonts w:cstheme="minorHAnsi"/>
                <w:b/>
              </w:rPr>
            </w:pPr>
            <w:r w:rsidRPr="002F2067">
              <w:rPr>
                <w:rFonts w:cstheme="minorHAnsi"/>
                <w:b/>
              </w:rPr>
              <w:lastRenderedPageBreak/>
              <w:t>Supporting Statement</w:t>
            </w:r>
          </w:p>
        </w:tc>
      </w:tr>
      <w:tr w:rsidR="00F661AD" w:rsidRPr="002F2067" w:rsidTr="00F661AD">
        <w:tc>
          <w:tcPr>
            <w:tcW w:w="9010" w:type="dxa"/>
          </w:tcPr>
          <w:p w:rsidR="00DC4AF4" w:rsidRPr="002F2067" w:rsidRDefault="00F661AD" w:rsidP="00E84114">
            <w:pPr>
              <w:rPr>
                <w:rFonts w:cstheme="minorHAnsi"/>
              </w:rPr>
            </w:pPr>
            <w:r w:rsidRPr="002F2067">
              <w:rPr>
                <w:rFonts w:cstheme="minorHAnsi"/>
              </w:rPr>
              <w:t>Please use th</w:t>
            </w:r>
            <w:r w:rsidR="00DC4AF4" w:rsidRPr="002F2067">
              <w:rPr>
                <w:rFonts w:cstheme="minorHAnsi"/>
              </w:rPr>
              <w:t xml:space="preserve">e </w:t>
            </w:r>
            <w:r w:rsidRPr="002F2067">
              <w:rPr>
                <w:rFonts w:cstheme="minorHAnsi"/>
              </w:rPr>
              <w:t>space</w:t>
            </w:r>
            <w:r w:rsidR="00DC4AF4" w:rsidRPr="002F2067">
              <w:rPr>
                <w:rFonts w:cstheme="minorHAnsi"/>
              </w:rPr>
              <w:t xml:space="preserve"> below</w:t>
            </w:r>
            <w:r w:rsidRPr="002F2067">
              <w:rPr>
                <w:rFonts w:cstheme="minorHAnsi"/>
              </w:rPr>
              <w:t xml:space="preserve"> to </w:t>
            </w:r>
            <w:r w:rsidR="00DC4AF4" w:rsidRPr="002F2067">
              <w:rPr>
                <w:rFonts w:cstheme="minorHAnsi"/>
              </w:rPr>
              <w:t xml:space="preserve">write your </w:t>
            </w:r>
            <w:r w:rsidRPr="002F2067">
              <w:rPr>
                <w:rFonts w:cstheme="minorHAnsi"/>
              </w:rPr>
              <w:t>support</w:t>
            </w:r>
            <w:r w:rsidR="00DC4AF4" w:rsidRPr="002F2067">
              <w:rPr>
                <w:rFonts w:cstheme="minorHAnsi"/>
              </w:rPr>
              <w:t>ing statement.</w:t>
            </w:r>
          </w:p>
          <w:p w:rsidR="00DC4AF4" w:rsidRPr="002F2067" w:rsidRDefault="00DC4AF4" w:rsidP="00E84114">
            <w:pPr>
              <w:rPr>
                <w:rFonts w:cstheme="minorHAnsi"/>
              </w:rPr>
            </w:pPr>
          </w:p>
          <w:p w:rsidR="006E54FD" w:rsidRPr="002F2067" w:rsidRDefault="006E54FD" w:rsidP="00E84114">
            <w:pPr>
              <w:rPr>
                <w:rFonts w:cstheme="minorHAnsi"/>
              </w:rPr>
            </w:pPr>
            <w:r w:rsidRPr="002F2067">
              <w:rPr>
                <w:rFonts w:cstheme="minorHAnsi"/>
              </w:rPr>
              <w:t>You should refer to</w:t>
            </w:r>
            <w:r w:rsidR="00DC4AF4" w:rsidRPr="002F2067">
              <w:rPr>
                <w:rFonts w:cstheme="minorHAnsi"/>
              </w:rPr>
              <w:t xml:space="preserve"> the </w:t>
            </w:r>
            <w:r w:rsidR="00F20C50" w:rsidRPr="002F2067">
              <w:rPr>
                <w:rFonts w:cstheme="minorHAnsi"/>
              </w:rPr>
              <w:t>J</w:t>
            </w:r>
            <w:r w:rsidR="00F661AD" w:rsidRPr="002F2067">
              <w:rPr>
                <w:rFonts w:cstheme="minorHAnsi"/>
              </w:rPr>
              <w:t xml:space="preserve">ob </w:t>
            </w:r>
            <w:r w:rsidR="00F20C50" w:rsidRPr="002F2067">
              <w:rPr>
                <w:rFonts w:cstheme="minorHAnsi"/>
              </w:rPr>
              <w:t>D</w:t>
            </w:r>
            <w:r w:rsidR="00F661AD" w:rsidRPr="002F2067">
              <w:rPr>
                <w:rFonts w:cstheme="minorHAnsi"/>
              </w:rPr>
              <w:t xml:space="preserve">escription and </w:t>
            </w:r>
            <w:r w:rsidR="00F20C50" w:rsidRPr="002F2067">
              <w:rPr>
                <w:rFonts w:cstheme="minorHAnsi"/>
              </w:rPr>
              <w:t>P</w:t>
            </w:r>
            <w:r w:rsidR="00F661AD" w:rsidRPr="002F2067">
              <w:rPr>
                <w:rFonts w:cstheme="minorHAnsi"/>
              </w:rPr>
              <w:t xml:space="preserve">erson </w:t>
            </w:r>
            <w:r w:rsidR="00F20C50" w:rsidRPr="002F2067">
              <w:rPr>
                <w:rFonts w:cstheme="minorHAnsi"/>
              </w:rPr>
              <w:t>S</w:t>
            </w:r>
            <w:r w:rsidR="00F661AD" w:rsidRPr="002F2067">
              <w:rPr>
                <w:rFonts w:cstheme="minorHAnsi"/>
              </w:rPr>
              <w:t>pecification</w:t>
            </w:r>
            <w:r w:rsidRPr="002F2067">
              <w:rPr>
                <w:rFonts w:cstheme="minorHAnsi"/>
              </w:rPr>
              <w:t xml:space="preserve"> which are available with the documents on the job advert. However, if you do not have access to these please let us know and we can send you copies.</w:t>
            </w:r>
          </w:p>
          <w:p w:rsidR="00DC42D8" w:rsidRPr="002F2067" w:rsidRDefault="00DC42D8" w:rsidP="00E84114">
            <w:pPr>
              <w:rPr>
                <w:rFonts w:cstheme="minorHAnsi"/>
              </w:rPr>
            </w:pPr>
          </w:p>
          <w:p w:rsidR="00DC42D8" w:rsidRPr="002F2067" w:rsidRDefault="00DC42D8" w:rsidP="00E84114">
            <w:pPr>
              <w:rPr>
                <w:rFonts w:cstheme="minorHAnsi"/>
              </w:rPr>
            </w:pPr>
            <w:r w:rsidRPr="002F2067">
              <w:rPr>
                <w:rFonts w:cstheme="minorHAnsi"/>
              </w:rPr>
              <w:t>You will be scored against the Person Specification so please ensure you provide answers for any criteria that state the method of assessment as ‘A’ for Application.</w:t>
            </w:r>
          </w:p>
          <w:p w:rsidR="006E54FD" w:rsidRPr="002F2067" w:rsidRDefault="006E54FD" w:rsidP="00E84114">
            <w:pPr>
              <w:rPr>
                <w:rFonts w:cstheme="minorHAnsi"/>
              </w:rPr>
            </w:pPr>
          </w:p>
          <w:p w:rsidR="00DC4AF4" w:rsidRPr="002F2067" w:rsidRDefault="006E54FD" w:rsidP="00E84114">
            <w:pPr>
              <w:rPr>
                <w:rFonts w:cstheme="minorHAnsi"/>
              </w:rPr>
            </w:pPr>
            <w:r w:rsidRPr="002F2067">
              <w:rPr>
                <w:rFonts w:cstheme="minorHAnsi"/>
              </w:rPr>
              <w:t>P</w:t>
            </w:r>
            <w:r w:rsidR="00F661AD" w:rsidRPr="002F2067">
              <w:rPr>
                <w:rFonts w:cstheme="minorHAnsi"/>
              </w:rPr>
              <w:t xml:space="preserve">lease demonstrate your ability to meet the requirements of the post by giving clear and concise examples of your relevant experience, skills and knowledge. </w:t>
            </w:r>
          </w:p>
          <w:p w:rsidR="005532E3" w:rsidRPr="002F2067" w:rsidRDefault="005532E3" w:rsidP="00E84114">
            <w:pPr>
              <w:rPr>
                <w:rFonts w:cstheme="minorHAnsi"/>
              </w:rPr>
            </w:pPr>
          </w:p>
          <w:p w:rsidR="005532E3" w:rsidRPr="002F2067" w:rsidRDefault="005532E3" w:rsidP="00E84114">
            <w:pPr>
              <w:rPr>
                <w:rFonts w:cstheme="minorHAnsi"/>
                <w:b/>
              </w:rPr>
            </w:pPr>
            <w:r w:rsidRPr="002F2067">
              <w:rPr>
                <w:rFonts w:cstheme="minorHAnsi"/>
                <w:b/>
              </w:rPr>
              <w:t>Please do not exceed 1000 words</w:t>
            </w:r>
          </w:p>
          <w:p w:rsidR="00F661AD" w:rsidRPr="002F2067" w:rsidRDefault="00F661AD" w:rsidP="00E84114">
            <w:pPr>
              <w:rPr>
                <w:rFonts w:cstheme="minorHAnsi"/>
              </w:rPr>
            </w:pPr>
          </w:p>
          <w:p w:rsidR="00F661AD" w:rsidRPr="002F2067" w:rsidRDefault="00F661AD" w:rsidP="00E84114">
            <w:pPr>
              <w:rPr>
                <w:rFonts w:cstheme="minorHAnsi"/>
                <w:b/>
              </w:rPr>
            </w:pPr>
            <w:r w:rsidRPr="002F2067">
              <w:rPr>
                <w:rFonts w:cstheme="minorHAnsi"/>
                <w:b/>
              </w:rPr>
              <w:t>Please do not declare any personal information i.e. your name, in your supporting statement.</w:t>
            </w:r>
          </w:p>
          <w:p w:rsidR="00F661AD" w:rsidRPr="002F2067" w:rsidRDefault="00F661AD" w:rsidP="00E84114">
            <w:pPr>
              <w:rPr>
                <w:rFonts w:cstheme="minorHAnsi"/>
              </w:rPr>
            </w:pPr>
          </w:p>
        </w:tc>
      </w:tr>
    </w:tbl>
    <w:p w:rsidR="001959BD" w:rsidRDefault="001959BD">
      <w:pPr>
        <w:rPr>
          <w:rFonts w:cstheme="minorHAnsi"/>
        </w:rPr>
      </w:pPr>
    </w:p>
    <w:p w:rsidR="00C61D7B" w:rsidRDefault="00E1694E">
      <w:pPr>
        <w:rPr>
          <w:rFonts w:cstheme="minorHAnsi"/>
        </w:rPr>
      </w:pPr>
      <w:permStart w:id="1384918314" w:edGrp="everyone"/>
      <w:r>
        <w:rPr>
          <w:rFonts w:cstheme="minorHAnsi"/>
        </w:rPr>
        <w:t xml:space="preserve">Please type here </w:t>
      </w:r>
      <w:permEnd w:id="1384918314"/>
    </w:p>
    <w:p w:rsidR="001959BD" w:rsidRDefault="001959BD">
      <w:pPr>
        <w:rPr>
          <w:rFonts w:cstheme="minorHAnsi"/>
        </w:rPr>
      </w:pPr>
      <w:r>
        <w:rPr>
          <w:rFonts w:cstheme="minorHAnsi"/>
        </w:rPr>
        <w:br w:type="page"/>
      </w:r>
    </w:p>
    <w:tbl>
      <w:tblPr>
        <w:tblStyle w:val="TableGrid"/>
        <w:tblW w:w="0" w:type="auto"/>
        <w:tblLook w:val="04A0" w:firstRow="1" w:lastRow="0" w:firstColumn="1" w:lastColumn="0" w:noHBand="0" w:noVBand="1"/>
      </w:tblPr>
      <w:tblGrid>
        <w:gridCol w:w="4505"/>
        <w:gridCol w:w="4505"/>
      </w:tblGrid>
      <w:tr w:rsidR="006F560E" w:rsidRPr="002F2067" w:rsidTr="00C651A2">
        <w:tc>
          <w:tcPr>
            <w:tcW w:w="9010" w:type="dxa"/>
            <w:gridSpan w:val="2"/>
            <w:shd w:val="clear" w:color="auto" w:fill="FFE599" w:themeFill="accent4" w:themeFillTint="66"/>
          </w:tcPr>
          <w:p w:rsidR="006F560E" w:rsidRPr="002F2067" w:rsidRDefault="006F560E" w:rsidP="00C651A2">
            <w:pPr>
              <w:rPr>
                <w:rFonts w:cstheme="minorHAnsi"/>
                <w:b/>
              </w:rPr>
            </w:pPr>
            <w:r w:rsidRPr="002F2067">
              <w:rPr>
                <w:rFonts w:cstheme="minorHAnsi"/>
                <w:b/>
              </w:rPr>
              <w:lastRenderedPageBreak/>
              <w:t>Declaration</w:t>
            </w:r>
          </w:p>
        </w:tc>
      </w:tr>
      <w:tr w:rsidR="006F560E" w:rsidRPr="002F2067" w:rsidTr="00C651A2">
        <w:tc>
          <w:tcPr>
            <w:tcW w:w="9010" w:type="dxa"/>
            <w:gridSpan w:val="2"/>
          </w:tcPr>
          <w:p w:rsidR="006F560E" w:rsidRPr="002F2067" w:rsidRDefault="006F560E" w:rsidP="00C651A2">
            <w:pPr>
              <w:rPr>
                <w:rFonts w:cstheme="minorHAnsi"/>
              </w:rPr>
            </w:pPr>
            <w:r w:rsidRPr="002F2067">
              <w:rPr>
                <w:rFonts w:cstheme="minorHAnsi"/>
              </w:rPr>
              <w:t>I confirm that all information provided on this application form is complete and accurate and I understand that deliberately giving false or incomplete information would disqualify me from appointment, or in the event of discovery after appointment, make me liable to dismissal.</w:t>
            </w:r>
          </w:p>
          <w:p w:rsidR="00A67EB4" w:rsidRPr="002F2067" w:rsidRDefault="00A67EB4" w:rsidP="00C651A2">
            <w:pPr>
              <w:rPr>
                <w:rFonts w:cstheme="minorHAnsi"/>
              </w:rPr>
            </w:pPr>
          </w:p>
          <w:p w:rsidR="00A67EB4" w:rsidRPr="002F2067" w:rsidRDefault="00A67EB4" w:rsidP="00A67EB4">
            <w:pPr>
              <w:rPr>
                <w:rFonts w:cstheme="minorHAnsi"/>
              </w:rPr>
            </w:pPr>
            <w:r w:rsidRPr="002F2067">
              <w:rPr>
                <w:rFonts w:cstheme="minorHAnsi"/>
              </w:rPr>
              <w:t>I understand that all details provided on this application form will be entered onto the college computer system and will be stored and processed within the provisions of the Data Protection Act 1998, GDPR and the college’s privacy statement (all GDPR documents are visible here:</w:t>
            </w:r>
            <w:r w:rsidR="00551FF7" w:rsidRPr="002F2067">
              <w:rPr>
                <w:rFonts w:cstheme="minorHAnsi"/>
              </w:rPr>
              <w:t xml:space="preserve"> </w:t>
            </w:r>
            <w:hyperlink r:id="rId10" w:history="1">
              <w:r w:rsidR="00551FF7" w:rsidRPr="002F2067">
                <w:rPr>
                  <w:rStyle w:val="Hyperlink"/>
                  <w:rFonts w:cstheme="minorHAnsi"/>
                </w:rPr>
                <w:t>https://luminate.ac.uk/statutory-information/</w:t>
              </w:r>
            </w:hyperlink>
            <w:r w:rsidR="00551FF7" w:rsidRPr="002F2067">
              <w:rPr>
                <w:rFonts w:cstheme="minorHAnsi"/>
              </w:rPr>
              <w:t xml:space="preserve"> </w:t>
            </w:r>
            <w:r w:rsidRPr="002F2067">
              <w:rPr>
                <w:rFonts w:cstheme="minorHAnsi"/>
              </w:rPr>
              <w:t xml:space="preserve">) </w:t>
            </w:r>
          </w:p>
          <w:p w:rsidR="00A67EB4" w:rsidRPr="002F2067" w:rsidRDefault="00A67EB4" w:rsidP="00A67EB4">
            <w:pPr>
              <w:rPr>
                <w:rFonts w:cstheme="minorHAnsi"/>
              </w:rPr>
            </w:pPr>
          </w:p>
          <w:p w:rsidR="00A67EB4" w:rsidRPr="002F2067" w:rsidRDefault="00A67EB4" w:rsidP="00A67EB4">
            <w:pPr>
              <w:rPr>
                <w:rFonts w:cstheme="minorHAnsi"/>
              </w:rPr>
            </w:pPr>
            <w:r w:rsidRPr="002F2067">
              <w:rPr>
                <w:rFonts w:cstheme="minorHAnsi"/>
              </w:rPr>
              <w:t>I understand that any offer of employment is subject to satisfactory pre-employment checks including satisfactory references, medical clearance (where required/necessary), proof of right to work in the UK, validation of qualifications and a</w:t>
            </w:r>
            <w:r w:rsidR="00551FF7" w:rsidRPr="002F2067">
              <w:rPr>
                <w:rFonts w:cstheme="minorHAnsi"/>
              </w:rPr>
              <w:t>n Enhanced</w:t>
            </w:r>
            <w:r w:rsidRPr="002F2067">
              <w:rPr>
                <w:rFonts w:cstheme="minorHAnsi"/>
              </w:rPr>
              <w:t xml:space="preserve"> DBS</w:t>
            </w:r>
            <w:r w:rsidR="00551FF7" w:rsidRPr="002F2067">
              <w:rPr>
                <w:rFonts w:cstheme="minorHAnsi"/>
              </w:rPr>
              <w:t xml:space="preserve"> </w:t>
            </w:r>
            <w:r w:rsidRPr="002F2067">
              <w:rPr>
                <w:rFonts w:cstheme="minorHAnsi"/>
              </w:rPr>
              <w:t>certificate.</w:t>
            </w:r>
          </w:p>
          <w:p w:rsidR="00A67EB4" w:rsidRPr="002F2067" w:rsidRDefault="00A67EB4" w:rsidP="004C123D">
            <w:pPr>
              <w:rPr>
                <w:rFonts w:cstheme="minorHAnsi"/>
              </w:rPr>
            </w:pPr>
          </w:p>
        </w:tc>
      </w:tr>
      <w:tr w:rsidR="006F560E" w:rsidRPr="002F2067" w:rsidTr="006F560E">
        <w:tc>
          <w:tcPr>
            <w:tcW w:w="4505" w:type="dxa"/>
          </w:tcPr>
          <w:p w:rsidR="006F560E" w:rsidRPr="002F2067" w:rsidRDefault="006F560E" w:rsidP="00E84114">
            <w:pPr>
              <w:rPr>
                <w:rFonts w:cstheme="minorHAnsi"/>
              </w:rPr>
            </w:pPr>
            <w:r w:rsidRPr="002F2067">
              <w:rPr>
                <w:rFonts w:cstheme="minorHAnsi"/>
              </w:rPr>
              <w:t>Signature</w:t>
            </w:r>
          </w:p>
          <w:p w:rsidR="006F560E" w:rsidRPr="002F2067" w:rsidRDefault="006F560E" w:rsidP="00E84114">
            <w:pPr>
              <w:rPr>
                <w:rFonts w:cstheme="minorHAnsi"/>
              </w:rPr>
            </w:pPr>
          </w:p>
        </w:tc>
        <w:tc>
          <w:tcPr>
            <w:tcW w:w="4505" w:type="dxa"/>
          </w:tcPr>
          <w:p w:rsidR="006F560E" w:rsidRPr="002F2067" w:rsidRDefault="006F560E" w:rsidP="00E84114">
            <w:pPr>
              <w:rPr>
                <w:rFonts w:cstheme="minorHAnsi"/>
              </w:rPr>
            </w:pPr>
            <w:permStart w:id="1201799556" w:edGrp="everyone"/>
            <w:permEnd w:id="1201799556"/>
          </w:p>
        </w:tc>
      </w:tr>
      <w:tr w:rsidR="006F560E" w:rsidRPr="002F2067" w:rsidTr="006F560E">
        <w:tc>
          <w:tcPr>
            <w:tcW w:w="4505" w:type="dxa"/>
          </w:tcPr>
          <w:p w:rsidR="006F560E" w:rsidRPr="002F2067" w:rsidRDefault="006F560E" w:rsidP="00E84114">
            <w:pPr>
              <w:rPr>
                <w:rFonts w:cstheme="minorHAnsi"/>
              </w:rPr>
            </w:pPr>
            <w:r w:rsidRPr="002F2067">
              <w:rPr>
                <w:rFonts w:cstheme="minorHAnsi"/>
              </w:rPr>
              <w:t>Date</w:t>
            </w:r>
          </w:p>
          <w:p w:rsidR="006F560E" w:rsidRPr="002F2067" w:rsidRDefault="006F560E" w:rsidP="00E84114">
            <w:pPr>
              <w:rPr>
                <w:rFonts w:cstheme="minorHAnsi"/>
              </w:rPr>
            </w:pPr>
          </w:p>
        </w:tc>
        <w:tc>
          <w:tcPr>
            <w:tcW w:w="4505" w:type="dxa"/>
          </w:tcPr>
          <w:p w:rsidR="006F560E" w:rsidRPr="002F2067" w:rsidRDefault="006F560E" w:rsidP="00E84114">
            <w:pPr>
              <w:rPr>
                <w:rFonts w:cstheme="minorHAnsi"/>
              </w:rPr>
            </w:pPr>
            <w:permStart w:id="375414290" w:edGrp="everyone"/>
            <w:permEnd w:id="375414290"/>
          </w:p>
        </w:tc>
      </w:tr>
    </w:tbl>
    <w:p w:rsidR="006F560E" w:rsidRPr="002F2067" w:rsidRDefault="006F560E" w:rsidP="00E84114">
      <w:pPr>
        <w:rPr>
          <w:rFonts w:cstheme="minorHAnsi"/>
        </w:rPr>
      </w:pPr>
    </w:p>
    <w:sectPr w:rsidR="006F560E" w:rsidRPr="002F2067" w:rsidSect="005E41A8">
      <w:headerReference w:type="even" r:id="rId11"/>
      <w:headerReference w:type="default" r:id="rId12"/>
      <w:headerReference w:type="first" r:id="rId13"/>
      <w:pgSz w:w="11900" w:h="16840"/>
      <w:pgMar w:top="1702" w:right="1440" w:bottom="127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22E4" w:rsidRDefault="001B22E4" w:rsidP="00EF19D2">
      <w:r>
        <w:separator/>
      </w:r>
    </w:p>
  </w:endnote>
  <w:endnote w:type="continuationSeparator" w:id="0">
    <w:p w:rsidR="001B22E4" w:rsidRDefault="001B22E4" w:rsidP="00EF1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22E4" w:rsidRDefault="001B22E4" w:rsidP="00EF19D2">
      <w:r>
        <w:separator/>
      </w:r>
    </w:p>
  </w:footnote>
  <w:footnote w:type="continuationSeparator" w:id="0">
    <w:p w:rsidR="001B22E4" w:rsidRDefault="001B22E4" w:rsidP="00EF1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1A2" w:rsidRDefault="00C651A2">
    <w:pPr>
      <w:pStyle w:val="Header"/>
    </w:pPr>
    <w:r>
      <w:rPr>
        <w:noProof/>
      </w:rPr>
      <w:drawing>
        <wp:anchor distT="0" distB="0" distL="114300" distR="114300" simplePos="0" relativeHeight="251659264" behindDoc="1" locked="0" layoutInCell="1" allowOverlap="1" wp14:anchorId="55C46DD0" wp14:editId="6BB5B8EC">
          <wp:simplePos x="0" y="0"/>
          <wp:positionH relativeFrom="column">
            <wp:posOffset>-924791</wp:posOffset>
          </wp:positionH>
          <wp:positionV relativeFrom="paragraph">
            <wp:posOffset>-446809</wp:posOffset>
          </wp:positionV>
          <wp:extent cx="7579537" cy="10713027"/>
          <wp:effectExtent l="0" t="0" r="254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 Header with logos_V32.png"/>
                  <pic:cNvPicPr/>
                </pic:nvPicPr>
                <pic:blipFill>
                  <a:blip r:embed="rId1">
                    <a:extLst>
                      <a:ext uri="{28A0092B-C50C-407E-A947-70E740481C1C}">
                        <a14:useLocalDpi xmlns:a14="http://schemas.microsoft.com/office/drawing/2010/main" val="0"/>
                      </a:ext>
                    </a:extLst>
                  </a:blip>
                  <a:stretch>
                    <a:fillRect/>
                  </a:stretch>
                </pic:blipFill>
                <pic:spPr>
                  <a:xfrm>
                    <a:off x="0" y="0"/>
                    <a:ext cx="7580722" cy="1071470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rsidR="00C651A2" w:rsidRDefault="00C651A2">
        <w:pPr>
          <w:pStyle w:val="Header"/>
          <w:jc w:val="right"/>
        </w:pPr>
      </w:p>
      <w:tbl>
        <w:tblPr>
          <w:tblStyle w:val="TableGrid"/>
          <w:tblW w:w="0" w:type="auto"/>
          <w:tblLook w:val="04A0" w:firstRow="1" w:lastRow="0" w:firstColumn="1" w:lastColumn="0" w:noHBand="0" w:noVBand="1"/>
        </w:tblPr>
        <w:tblGrid>
          <w:gridCol w:w="2122"/>
          <w:gridCol w:w="2409"/>
        </w:tblGrid>
        <w:tr w:rsidR="00C651A2" w:rsidTr="007F112F">
          <w:tc>
            <w:tcPr>
              <w:tcW w:w="2122" w:type="dxa"/>
              <w:shd w:val="clear" w:color="auto" w:fill="FFE599" w:themeFill="accent4" w:themeFillTint="66"/>
            </w:tcPr>
            <w:p w:rsidR="00C651A2" w:rsidRDefault="00C651A2" w:rsidP="007F112F">
              <w:pPr>
                <w:pStyle w:val="Header"/>
              </w:pPr>
              <w:r>
                <w:t>Vacancy Reference</w:t>
              </w:r>
            </w:p>
          </w:tc>
          <w:tc>
            <w:tcPr>
              <w:tcW w:w="2409" w:type="dxa"/>
            </w:tcPr>
            <w:p w:rsidR="00C651A2" w:rsidRDefault="00C651A2" w:rsidP="002A590F">
              <w:pPr>
                <w:pStyle w:val="Header"/>
              </w:pPr>
              <w:permStart w:id="1213796020" w:edGrp="everyone"/>
              <w:permEnd w:id="1213796020"/>
            </w:p>
          </w:tc>
        </w:tr>
      </w:tbl>
      <w:p w:rsidR="00C651A2" w:rsidRDefault="00C651A2">
        <w:pPr>
          <w:pStyle w:val="Head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p w:rsidR="00C651A2" w:rsidRDefault="00C651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1A2" w:rsidRDefault="00C651A2">
    <w:pPr>
      <w:pStyle w:val="Header"/>
    </w:pPr>
    <w:r>
      <w:rPr>
        <w:noProof/>
      </w:rPr>
      <w:drawing>
        <wp:anchor distT="0" distB="0" distL="114300" distR="114300" simplePos="0" relativeHeight="251661312" behindDoc="1" locked="0" layoutInCell="1" allowOverlap="1" wp14:anchorId="376C993E" wp14:editId="5C3FC25A">
          <wp:simplePos x="0" y="0"/>
          <wp:positionH relativeFrom="column">
            <wp:posOffset>-885190</wp:posOffset>
          </wp:positionH>
          <wp:positionV relativeFrom="paragraph">
            <wp:posOffset>-447675</wp:posOffset>
          </wp:positionV>
          <wp:extent cx="7573225" cy="1071244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73225" cy="1071244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readOnly" w:enforcement="1" w:cryptProviderType="rsaAES" w:cryptAlgorithmClass="hash" w:cryptAlgorithmType="typeAny" w:cryptAlgorithmSid="14" w:cryptSpinCount="100000" w:hash="iPCieZBeYhdALhORjWhhbKRB3P0DoAHiwBNjBsYvMjd+MAk+4jSk35+IBNSFjQmPl+MI1aXv5Hc9uKOJ0cGX9g==" w:salt="kXi6rfO+mTwLBNDf+OrgD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AB2"/>
    <w:rsid w:val="00025C57"/>
    <w:rsid w:val="00032595"/>
    <w:rsid w:val="00036AAB"/>
    <w:rsid w:val="00037192"/>
    <w:rsid w:val="000428D2"/>
    <w:rsid w:val="00052BDC"/>
    <w:rsid w:val="00056879"/>
    <w:rsid w:val="00071456"/>
    <w:rsid w:val="000A5EDB"/>
    <w:rsid w:val="000B3E29"/>
    <w:rsid w:val="000C1010"/>
    <w:rsid w:val="000D2E63"/>
    <w:rsid w:val="00103FC5"/>
    <w:rsid w:val="00114EDB"/>
    <w:rsid w:val="001334DE"/>
    <w:rsid w:val="00133AF7"/>
    <w:rsid w:val="00141B12"/>
    <w:rsid w:val="00145C25"/>
    <w:rsid w:val="00154BA9"/>
    <w:rsid w:val="001606BF"/>
    <w:rsid w:val="00174F90"/>
    <w:rsid w:val="00180F54"/>
    <w:rsid w:val="00182B14"/>
    <w:rsid w:val="00191630"/>
    <w:rsid w:val="001959BD"/>
    <w:rsid w:val="001B03FF"/>
    <w:rsid w:val="001B22E4"/>
    <w:rsid w:val="001C0A08"/>
    <w:rsid w:val="001C6F5C"/>
    <w:rsid w:val="001D52C0"/>
    <w:rsid w:val="001F4E7F"/>
    <w:rsid w:val="00200082"/>
    <w:rsid w:val="0020020A"/>
    <w:rsid w:val="00204102"/>
    <w:rsid w:val="00204A09"/>
    <w:rsid w:val="00212EB2"/>
    <w:rsid w:val="00226BB5"/>
    <w:rsid w:val="002353BE"/>
    <w:rsid w:val="002469D9"/>
    <w:rsid w:val="002531B4"/>
    <w:rsid w:val="00257103"/>
    <w:rsid w:val="00260B28"/>
    <w:rsid w:val="00266DBA"/>
    <w:rsid w:val="00270206"/>
    <w:rsid w:val="00271C8E"/>
    <w:rsid w:val="002776D6"/>
    <w:rsid w:val="00283ADD"/>
    <w:rsid w:val="002953E6"/>
    <w:rsid w:val="002A590F"/>
    <w:rsid w:val="002C15C9"/>
    <w:rsid w:val="002C1A4D"/>
    <w:rsid w:val="002E5E86"/>
    <w:rsid w:val="002F2067"/>
    <w:rsid w:val="00327795"/>
    <w:rsid w:val="003361C7"/>
    <w:rsid w:val="0037492C"/>
    <w:rsid w:val="0037737E"/>
    <w:rsid w:val="003907F4"/>
    <w:rsid w:val="00395F1A"/>
    <w:rsid w:val="00397B7D"/>
    <w:rsid w:val="003A2ED1"/>
    <w:rsid w:val="003B10A7"/>
    <w:rsid w:val="003B1B18"/>
    <w:rsid w:val="003F14AD"/>
    <w:rsid w:val="003F2E5C"/>
    <w:rsid w:val="00404083"/>
    <w:rsid w:val="00407AA2"/>
    <w:rsid w:val="00424A51"/>
    <w:rsid w:val="00437AA8"/>
    <w:rsid w:val="00440CED"/>
    <w:rsid w:val="004464B4"/>
    <w:rsid w:val="00452262"/>
    <w:rsid w:val="00461304"/>
    <w:rsid w:val="004723D9"/>
    <w:rsid w:val="0047731F"/>
    <w:rsid w:val="00483495"/>
    <w:rsid w:val="0049485E"/>
    <w:rsid w:val="004A57C8"/>
    <w:rsid w:val="004C123D"/>
    <w:rsid w:val="004C380D"/>
    <w:rsid w:val="004C7718"/>
    <w:rsid w:val="004E590B"/>
    <w:rsid w:val="004F656E"/>
    <w:rsid w:val="00502D38"/>
    <w:rsid w:val="00511359"/>
    <w:rsid w:val="00514499"/>
    <w:rsid w:val="00523F25"/>
    <w:rsid w:val="00531E77"/>
    <w:rsid w:val="00532AB2"/>
    <w:rsid w:val="00533CD2"/>
    <w:rsid w:val="00536538"/>
    <w:rsid w:val="00541801"/>
    <w:rsid w:val="0054300A"/>
    <w:rsid w:val="00551FF7"/>
    <w:rsid w:val="005532E3"/>
    <w:rsid w:val="005562ED"/>
    <w:rsid w:val="00576EDB"/>
    <w:rsid w:val="00577587"/>
    <w:rsid w:val="0059117B"/>
    <w:rsid w:val="00595893"/>
    <w:rsid w:val="005E41A8"/>
    <w:rsid w:val="005F7347"/>
    <w:rsid w:val="00615098"/>
    <w:rsid w:val="006427E8"/>
    <w:rsid w:val="00667FAA"/>
    <w:rsid w:val="00671145"/>
    <w:rsid w:val="00684EB4"/>
    <w:rsid w:val="0068664E"/>
    <w:rsid w:val="00686796"/>
    <w:rsid w:val="00697182"/>
    <w:rsid w:val="006A71E1"/>
    <w:rsid w:val="006B24C0"/>
    <w:rsid w:val="006B47EC"/>
    <w:rsid w:val="006E54FD"/>
    <w:rsid w:val="006E5618"/>
    <w:rsid w:val="006F560E"/>
    <w:rsid w:val="006F77A7"/>
    <w:rsid w:val="00700A65"/>
    <w:rsid w:val="00705435"/>
    <w:rsid w:val="00724BE6"/>
    <w:rsid w:val="00730707"/>
    <w:rsid w:val="00736193"/>
    <w:rsid w:val="00736401"/>
    <w:rsid w:val="007402EF"/>
    <w:rsid w:val="00761E56"/>
    <w:rsid w:val="00766C33"/>
    <w:rsid w:val="007730F3"/>
    <w:rsid w:val="00784F90"/>
    <w:rsid w:val="00785982"/>
    <w:rsid w:val="00793F2B"/>
    <w:rsid w:val="007A0089"/>
    <w:rsid w:val="007A10A6"/>
    <w:rsid w:val="007A72E3"/>
    <w:rsid w:val="007B620E"/>
    <w:rsid w:val="007B7246"/>
    <w:rsid w:val="007C3EF1"/>
    <w:rsid w:val="007C7C0C"/>
    <w:rsid w:val="007D2E34"/>
    <w:rsid w:val="007E50BB"/>
    <w:rsid w:val="007F112F"/>
    <w:rsid w:val="007F49C3"/>
    <w:rsid w:val="00813797"/>
    <w:rsid w:val="00814BAE"/>
    <w:rsid w:val="00816706"/>
    <w:rsid w:val="00822437"/>
    <w:rsid w:val="0082274D"/>
    <w:rsid w:val="00831D8E"/>
    <w:rsid w:val="00835F2C"/>
    <w:rsid w:val="00842112"/>
    <w:rsid w:val="008449B9"/>
    <w:rsid w:val="0085509B"/>
    <w:rsid w:val="008B5DC1"/>
    <w:rsid w:val="008B758D"/>
    <w:rsid w:val="008E17CD"/>
    <w:rsid w:val="008E3A5A"/>
    <w:rsid w:val="008F0603"/>
    <w:rsid w:val="008F758A"/>
    <w:rsid w:val="00920BDD"/>
    <w:rsid w:val="00926B6C"/>
    <w:rsid w:val="00934CB2"/>
    <w:rsid w:val="009478ED"/>
    <w:rsid w:val="00952854"/>
    <w:rsid w:val="009542F1"/>
    <w:rsid w:val="009772EC"/>
    <w:rsid w:val="00991EFC"/>
    <w:rsid w:val="009F7761"/>
    <w:rsid w:val="009F7ED8"/>
    <w:rsid w:val="00A123CD"/>
    <w:rsid w:val="00A157B9"/>
    <w:rsid w:val="00A619E1"/>
    <w:rsid w:val="00A67EB4"/>
    <w:rsid w:val="00A76E61"/>
    <w:rsid w:val="00A77EB7"/>
    <w:rsid w:val="00A8016D"/>
    <w:rsid w:val="00A8080C"/>
    <w:rsid w:val="00A9690A"/>
    <w:rsid w:val="00AA75A4"/>
    <w:rsid w:val="00AB0142"/>
    <w:rsid w:val="00AD6CD3"/>
    <w:rsid w:val="00AE06A5"/>
    <w:rsid w:val="00AE247D"/>
    <w:rsid w:val="00AF376E"/>
    <w:rsid w:val="00AF3CCD"/>
    <w:rsid w:val="00B03099"/>
    <w:rsid w:val="00B06920"/>
    <w:rsid w:val="00B23A40"/>
    <w:rsid w:val="00B574B4"/>
    <w:rsid w:val="00B843CE"/>
    <w:rsid w:val="00B94C4E"/>
    <w:rsid w:val="00BF2FE8"/>
    <w:rsid w:val="00C10BBF"/>
    <w:rsid w:val="00C14B7F"/>
    <w:rsid w:val="00C172E1"/>
    <w:rsid w:val="00C61D7B"/>
    <w:rsid w:val="00C651A2"/>
    <w:rsid w:val="00C73355"/>
    <w:rsid w:val="00C750CF"/>
    <w:rsid w:val="00C80E42"/>
    <w:rsid w:val="00C93F68"/>
    <w:rsid w:val="00CC7F36"/>
    <w:rsid w:val="00CE33D8"/>
    <w:rsid w:val="00CF0930"/>
    <w:rsid w:val="00D07CB7"/>
    <w:rsid w:val="00D169E2"/>
    <w:rsid w:val="00D179C1"/>
    <w:rsid w:val="00D3595E"/>
    <w:rsid w:val="00D37C29"/>
    <w:rsid w:val="00D520DF"/>
    <w:rsid w:val="00D75D3A"/>
    <w:rsid w:val="00DA41AD"/>
    <w:rsid w:val="00DA7EB9"/>
    <w:rsid w:val="00DB3C3E"/>
    <w:rsid w:val="00DC42D8"/>
    <w:rsid w:val="00DC4AF4"/>
    <w:rsid w:val="00DC5D20"/>
    <w:rsid w:val="00DF0019"/>
    <w:rsid w:val="00DF6B85"/>
    <w:rsid w:val="00E14058"/>
    <w:rsid w:val="00E1694E"/>
    <w:rsid w:val="00E2143B"/>
    <w:rsid w:val="00E33EA9"/>
    <w:rsid w:val="00E365E9"/>
    <w:rsid w:val="00E403F0"/>
    <w:rsid w:val="00E41099"/>
    <w:rsid w:val="00E41551"/>
    <w:rsid w:val="00E444F1"/>
    <w:rsid w:val="00E56869"/>
    <w:rsid w:val="00E84114"/>
    <w:rsid w:val="00E84CB9"/>
    <w:rsid w:val="00E94D0E"/>
    <w:rsid w:val="00EC0F10"/>
    <w:rsid w:val="00EC448C"/>
    <w:rsid w:val="00ED288A"/>
    <w:rsid w:val="00ED486E"/>
    <w:rsid w:val="00EE005B"/>
    <w:rsid w:val="00EE0E2D"/>
    <w:rsid w:val="00EE21A5"/>
    <w:rsid w:val="00EE2B37"/>
    <w:rsid w:val="00EF19D2"/>
    <w:rsid w:val="00EF24ED"/>
    <w:rsid w:val="00EF2AED"/>
    <w:rsid w:val="00EF615B"/>
    <w:rsid w:val="00EF6491"/>
    <w:rsid w:val="00F14038"/>
    <w:rsid w:val="00F17831"/>
    <w:rsid w:val="00F20C50"/>
    <w:rsid w:val="00F27309"/>
    <w:rsid w:val="00F30E12"/>
    <w:rsid w:val="00F33568"/>
    <w:rsid w:val="00F3667F"/>
    <w:rsid w:val="00F46E70"/>
    <w:rsid w:val="00F661AD"/>
    <w:rsid w:val="00F72177"/>
    <w:rsid w:val="00F91B05"/>
    <w:rsid w:val="00FA4CFA"/>
    <w:rsid w:val="00FB36F5"/>
    <w:rsid w:val="00FD1399"/>
    <w:rsid w:val="00FD4FD1"/>
    <w:rsid w:val="00FE02A6"/>
    <w:rsid w:val="00FF5F48"/>
    <w:rsid w:val="00FF7B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8C278512-E39E-4825-8054-EB248A9DE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661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9D2"/>
    <w:pPr>
      <w:tabs>
        <w:tab w:val="center" w:pos="4513"/>
        <w:tab w:val="right" w:pos="9026"/>
      </w:tabs>
    </w:pPr>
  </w:style>
  <w:style w:type="character" w:customStyle="1" w:styleId="HeaderChar">
    <w:name w:val="Header Char"/>
    <w:basedOn w:val="DefaultParagraphFont"/>
    <w:link w:val="Header"/>
    <w:uiPriority w:val="99"/>
    <w:rsid w:val="00EF19D2"/>
  </w:style>
  <w:style w:type="paragraph" w:styleId="Footer">
    <w:name w:val="footer"/>
    <w:basedOn w:val="Normal"/>
    <w:link w:val="FooterChar"/>
    <w:uiPriority w:val="99"/>
    <w:unhideWhenUsed/>
    <w:rsid w:val="00EF19D2"/>
    <w:pPr>
      <w:tabs>
        <w:tab w:val="center" w:pos="4513"/>
        <w:tab w:val="right" w:pos="9026"/>
      </w:tabs>
    </w:pPr>
  </w:style>
  <w:style w:type="character" w:customStyle="1" w:styleId="FooterChar">
    <w:name w:val="Footer Char"/>
    <w:basedOn w:val="DefaultParagraphFont"/>
    <w:link w:val="Footer"/>
    <w:uiPriority w:val="99"/>
    <w:rsid w:val="00EF19D2"/>
  </w:style>
  <w:style w:type="table" w:styleId="TableGrid">
    <w:name w:val="Table Grid"/>
    <w:basedOn w:val="TableNormal"/>
    <w:uiPriority w:val="39"/>
    <w:rsid w:val="00532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353BE"/>
    <w:rPr>
      <w:color w:val="808080"/>
    </w:rPr>
  </w:style>
  <w:style w:type="paragraph" w:styleId="ListParagraph">
    <w:name w:val="List Paragraph"/>
    <w:basedOn w:val="Normal"/>
    <w:uiPriority w:val="34"/>
    <w:qFormat/>
    <w:rsid w:val="004C123D"/>
    <w:pPr>
      <w:ind w:left="720"/>
      <w:contextualSpacing/>
    </w:pPr>
  </w:style>
  <w:style w:type="character" w:styleId="Hyperlink">
    <w:name w:val="Hyperlink"/>
    <w:basedOn w:val="DefaultParagraphFont"/>
    <w:uiPriority w:val="99"/>
    <w:unhideWhenUsed/>
    <w:rsid w:val="00551FF7"/>
    <w:rPr>
      <w:color w:val="0563C1" w:themeColor="hyperlink"/>
      <w:u w:val="single"/>
    </w:rPr>
  </w:style>
  <w:style w:type="character" w:styleId="UnresolvedMention">
    <w:name w:val="Unresolved Mention"/>
    <w:basedOn w:val="DefaultParagraphFont"/>
    <w:uiPriority w:val="99"/>
    <w:rsid w:val="00551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https://luminate.ac.uk/statutory-information/"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Downloads\LU_0001%20Luminate%20letterhead%20-%20one%20page%20logos%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4B53CB4FED64B1A8284563CD81E758E"/>
        <w:category>
          <w:name w:val="General"/>
          <w:gallery w:val="placeholder"/>
        </w:category>
        <w:types>
          <w:type w:val="bbPlcHdr"/>
        </w:types>
        <w:behaviors>
          <w:behavior w:val="content"/>
        </w:behaviors>
        <w:guid w:val="{C78D2B1D-0F8B-40BD-A347-A1052075504C}"/>
      </w:docPartPr>
      <w:docPartBody>
        <w:p w:rsidR="008874AD" w:rsidRDefault="00AD61E7" w:rsidP="00AD61E7">
          <w:pPr>
            <w:pStyle w:val="04B53CB4FED64B1A8284563CD81E758E1"/>
          </w:pPr>
          <w:r w:rsidRPr="002F2067">
            <w:rPr>
              <w:rStyle w:val="PlaceholderText"/>
              <w:rFonts w:cstheme="minorHAnsi"/>
            </w:rPr>
            <w:t>Choose an item.</w:t>
          </w:r>
        </w:p>
      </w:docPartBody>
    </w:docPart>
    <w:docPart>
      <w:docPartPr>
        <w:name w:val="415ECB4E6ED24BC08C8BA9CEC37D6B11"/>
        <w:category>
          <w:name w:val="General"/>
          <w:gallery w:val="placeholder"/>
        </w:category>
        <w:types>
          <w:type w:val="bbPlcHdr"/>
        </w:types>
        <w:behaviors>
          <w:behavior w:val="content"/>
        </w:behaviors>
        <w:guid w:val="{412ED4C1-4E9C-48F8-BD5D-BD81ECE94E11}"/>
      </w:docPartPr>
      <w:docPartBody>
        <w:p w:rsidR="008874AD" w:rsidRDefault="00AD61E7" w:rsidP="00AD61E7">
          <w:pPr>
            <w:pStyle w:val="415ECB4E6ED24BC08C8BA9CEC37D6B111"/>
          </w:pPr>
          <w:r w:rsidRPr="002F2067">
            <w:rPr>
              <w:rStyle w:val="PlaceholderText"/>
              <w:rFonts w:cstheme="minorHAnsi"/>
            </w:rPr>
            <w:t>Choose an item.</w:t>
          </w:r>
        </w:p>
      </w:docPartBody>
    </w:docPart>
    <w:docPart>
      <w:docPartPr>
        <w:name w:val="33C57390FB7A435B8B7767569BEF2E03"/>
        <w:category>
          <w:name w:val="General"/>
          <w:gallery w:val="placeholder"/>
        </w:category>
        <w:types>
          <w:type w:val="bbPlcHdr"/>
        </w:types>
        <w:behaviors>
          <w:behavior w:val="content"/>
        </w:behaviors>
        <w:guid w:val="{0E3610B3-66EE-4C42-B1FC-AD611E0E342B}"/>
      </w:docPartPr>
      <w:docPartBody>
        <w:p w:rsidR="008B37FB" w:rsidRDefault="00AD61E7" w:rsidP="00AD61E7">
          <w:pPr>
            <w:pStyle w:val="33C57390FB7A435B8B7767569BEF2E031"/>
          </w:pPr>
          <w:r w:rsidRPr="004548AA">
            <w:rPr>
              <w:rStyle w:val="PlaceholderText"/>
            </w:rPr>
            <w:t>Choose an item.</w:t>
          </w:r>
        </w:p>
      </w:docPartBody>
    </w:docPart>
    <w:docPart>
      <w:docPartPr>
        <w:name w:val="29478166D02C4B27995930B33DA6A085"/>
        <w:category>
          <w:name w:val="General"/>
          <w:gallery w:val="placeholder"/>
        </w:category>
        <w:types>
          <w:type w:val="bbPlcHdr"/>
        </w:types>
        <w:behaviors>
          <w:behavior w:val="content"/>
        </w:behaviors>
        <w:guid w:val="{1A451199-1CEC-4399-9AD6-C8E191422A2C}"/>
      </w:docPartPr>
      <w:docPartBody>
        <w:p w:rsidR="008B37FB" w:rsidRDefault="00AD61E7" w:rsidP="00AD61E7">
          <w:pPr>
            <w:pStyle w:val="29478166D02C4B27995930B33DA6A0851"/>
          </w:pPr>
          <w:r w:rsidRPr="002F2067">
            <w:rPr>
              <w:rStyle w:val="PlaceholderText"/>
              <w:rFonts w:cstheme="minorHAnsi"/>
            </w:rPr>
            <w:t>Choose an item.</w:t>
          </w:r>
        </w:p>
      </w:docPartBody>
    </w:docPart>
    <w:docPart>
      <w:docPartPr>
        <w:name w:val="F0BCB794B9B840ABAB812C21C0844C9B"/>
        <w:category>
          <w:name w:val="General"/>
          <w:gallery w:val="placeholder"/>
        </w:category>
        <w:types>
          <w:type w:val="bbPlcHdr"/>
        </w:types>
        <w:behaviors>
          <w:behavior w:val="content"/>
        </w:behaviors>
        <w:guid w:val="{85FD6461-D0C0-4F8E-8B9D-64D0E6F62A9E}"/>
      </w:docPartPr>
      <w:docPartBody>
        <w:p w:rsidR="005512F9" w:rsidRDefault="00AD61E7" w:rsidP="00AD61E7">
          <w:pPr>
            <w:pStyle w:val="F0BCB794B9B840ABAB812C21C0844C9B"/>
          </w:pPr>
          <w:r w:rsidRPr="002F2067">
            <w:rPr>
              <w:rStyle w:val="PlaceholderText"/>
              <w:rFonts w:cstheme="minorHAnsi"/>
            </w:rPr>
            <w:t>Choose an item.</w:t>
          </w:r>
        </w:p>
      </w:docPartBody>
    </w:docPart>
    <w:docPart>
      <w:docPartPr>
        <w:name w:val="8E62D95A85C44CE89D95DE8E390F884F"/>
        <w:category>
          <w:name w:val="General"/>
          <w:gallery w:val="placeholder"/>
        </w:category>
        <w:types>
          <w:type w:val="bbPlcHdr"/>
        </w:types>
        <w:behaviors>
          <w:behavior w:val="content"/>
        </w:behaviors>
        <w:guid w:val="{5F9FCC46-C5BA-496B-B014-ECC5C132BA3E}"/>
      </w:docPartPr>
      <w:docPartBody>
        <w:p w:rsidR="005512F9" w:rsidRDefault="00AD61E7" w:rsidP="00AD61E7">
          <w:pPr>
            <w:pStyle w:val="8E62D95A85C44CE89D95DE8E390F884F"/>
          </w:pPr>
          <w:r w:rsidRPr="002F2067">
            <w:rPr>
              <w:rStyle w:val="PlaceholderText"/>
              <w:rFonts w:cs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5A3"/>
    <w:rsid w:val="00056052"/>
    <w:rsid w:val="000942FA"/>
    <w:rsid w:val="005512F9"/>
    <w:rsid w:val="006211CE"/>
    <w:rsid w:val="00777BEF"/>
    <w:rsid w:val="00846C0C"/>
    <w:rsid w:val="008874AD"/>
    <w:rsid w:val="008B37FB"/>
    <w:rsid w:val="00A355A3"/>
    <w:rsid w:val="00A516B3"/>
    <w:rsid w:val="00AD61E7"/>
    <w:rsid w:val="00BC0177"/>
    <w:rsid w:val="00C260C5"/>
    <w:rsid w:val="00D27D1E"/>
    <w:rsid w:val="00EA4F0C"/>
    <w:rsid w:val="00FB03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61E7"/>
    <w:rPr>
      <w:color w:val="808080"/>
    </w:rPr>
  </w:style>
  <w:style w:type="paragraph" w:customStyle="1" w:styleId="486C77AF389A4AE19453A0DF1F186C36">
    <w:name w:val="486C77AF389A4AE19453A0DF1F186C36"/>
    <w:rsid w:val="00A355A3"/>
  </w:style>
  <w:style w:type="paragraph" w:customStyle="1" w:styleId="2E3E8F605A8C4099B705F2C7529E0F0C">
    <w:name w:val="2E3E8F605A8C4099B705F2C7529E0F0C"/>
    <w:rsid w:val="00A355A3"/>
  </w:style>
  <w:style w:type="paragraph" w:customStyle="1" w:styleId="CA5C8BF6FF6D49DBBEAB928BDFF91D7E">
    <w:name w:val="CA5C8BF6FF6D49DBBEAB928BDFF91D7E"/>
    <w:rsid w:val="00A355A3"/>
  </w:style>
  <w:style w:type="paragraph" w:customStyle="1" w:styleId="6DA60F347A854C0E8B6FF84AE9F5B2E2">
    <w:name w:val="6DA60F347A854C0E8B6FF84AE9F5B2E2"/>
    <w:rsid w:val="00A355A3"/>
  </w:style>
  <w:style w:type="paragraph" w:customStyle="1" w:styleId="04B53CB4FED64B1A8284563CD81E758E">
    <w:name w:val="04B53CB4FED64B1A8284563CD81E758E"/>
    <w:rsid w:val="00A516B3"/>
    <w:pPr>
      <w:spacing w:after="0" w:line="240" w:lineRule="auto"/>
    </w:pPr>
    <w:rPr>
      <w:rFonts w:eastAsiaTheme="minorHAnsi"/>
      <w:sz w:val="24"/>
      <w:szCs w:val="24"/>
      <w:lang w:eastAsia="en-US"/>
    </w:rPr>
  </w:style>
  <w:style w:type="paragraph" w:customStyle="1" w:styleId="CA5C8BF6FF6D49DBBEAB928BDFF91D7E1">
    <w:name w:val="CA5C8BF6FF6D49DBBEAB928BDFF91D7E1"/>
    <w:rsid w:val="00A516B3"/>
    <w:pPr>
      <w:spacing w:after="0" w:line="240" w:lineRule="auto"/>
    </w:pPr>
    <w:rPr>
      <w:rFonts w:eastAsiaTheme="minorHAnsi"/>
      <w:sz w:val="24"/>
      <w:szCs w:val="24"/>
      <w:lang w:eastAsia="en-US"/>
    </w:rPr>
  </w:style>
  <w:style w:type="paragraph" w:customStyle="1" w:styleId="C9F2685DD40C49D793C046A32C54977B">
    <w:name w:val="C9F2685DD40C49D793C046A32C54977B"/>
    <w:rsid w:val="00A516B3"/>
    <w:pPr>
      <w:spacing w:after="0" w:line="240" w:lineRule="auto"/>
    </w:pPr>
    <w:rPr>
      <w:rFonts w:eastAsiaTheme="minorHAnsi"/>
      <w:sz w:val="24"/>
      <w:szCs w:val="24"/>
      <w:lang w:eastAsia="en-US"/>
    </w:rPr>
  </w:style>
  <w:style w:type="paragraph" w:customStyle="1" w:styleId="486C77AF389A4AE19453A0DF1F186C361">
    <w:name w:val="486C77AF389A4AE19453A0DF1F186C361"/>
    <w:rsid w:val="00A516B3"/>
    <w:pPr>
      <w:spacing w:after="0" w:line="240" w:lineRule="auto"/>
    </w:pPr>
    <w:rPr>
      <w:rFonts w:eastAsiaTheme="minorHAnsi"/>
      <w:sz w:val="24"/>
      <w:szCs w:val="24"/>
      <w:lang w:eastAsia="en-US"/>
    </w:rPr>
  </w:style>
  <w:style w:type="paragraph" w:customStyle="1" w:styleId="9B35A63F652D4662B3936392C840428E">
    <w:name w:val="9B35A63F652D4662B3936392C840428E"/>
    <w:rsid w:val="00A516B3"/>
    <w:pPr>
      <w:spacing w:after="0" w:line="240" w:lineRule="auto"/>
    </w:pPr>
    <w:rPr>
      <w:rFonts w:eastAsiaTheme="minorHAnsi"/>
      <w:sz w:val="24"/>
      <w:szCs w:val="24"/>
      <w:lang w:eastAsia="en-US"/>
    </w:rPr>
  </w:style>
  <w:style w:type="paragraph" w:customStyle="1" w:styleId="A02A36C127FD43039386D6AF3F0CE4ED">
    <w:name w:val="A02A36C127FD43039386D6AF3F0CE4ED"/>
    <w:rsid w:val="00A516B3"/>
    <w:pPr>
      <w:spacing w:after="0" w:line="240" w:lineRule="auto"/>
    </w:pPr>
    <w:rPr>
      <w:rFonts w:eastAsiaTheme="minorHAnsi"/>
      <w:sz w:val="24"/>
      <w:szCs w:val="24"/>
      <w:lang w:eastAsia="en-US"/>
    </w:rPr>
  </w:style>
  <w:style w:type="paragraph" w:customStyle="1" w:styleId="352D220D1F214BD986658D111589F9CE">
    <w:name w:val="352D220D1F214BD986658D111589F9CE"/>
    <w:rsid w:val="00A516B3"/>
    <w:pPr>
      <w:spacing w:after="0" w:line="240" w:lineRule="auto"/>
    </w:pPr>
    <w:rPr>
      <w:rFonts w:eastAsiaTheme="minorHAnsi"/>
      <w:sz w:val="24"/>
      <w:szCs w:val="24"/>
      <w:lang w:eastAsia="en-US"/>
    </w:rPr>
  </w:style>
  <w:style w:type="paragraph" w:customStyle="1" w:styleId="2E3E8F605A8C4099B705F2C7529E0F0C1">
    <w:name w:val="2E3E8F605A8C4099B705F2C7529E0F0C1"/>
    <w:rsid w:val="00A516B3"/>
    <w:pPr>
      <w:spacing w:after="0" w:line="240" w:lineRule="auto"/>
    </w:pPr>
    <w:rPr>
      <w:rFonts w:eastAsiaTheme="minorHAnsi"/>
      <w:sz w:val="24"/>
      <w:szCs w:val="24"/>
      <w:lang w:eastAsia="en-US"/>
    </w:rPr>
  </w:style>
  <w:style w:type="paragraph" w:customStyle="1" w:styleId="296D85F52CA34C3C8BCA442758C8C9E0">
    <w:name w:val="296D85F52CA34C3C8BCA442758C8C9E0"/>
    <w:rsid w:val="00A516B3"/>
    <w:pPr>
      <w:spacing w:after="0" w:line="240" w:lineRule="auto"/>
    </w:pPr>
    <w:rPr>
      <w:rFonts w:eastAsiaTheme="minorHAnsi"/>
      <w:sz w:val="24"/>
      <w:szCs w:val="24"/>
      <w:lang w:eastAsia="en-US"/>
    </w:rPr>
  </w:style>
  <w:style w:type="paragraph" w:customStyle="1" w:styleId="6DA60F347A854C0E8B6FF84AE9F5B2E21">
    <w:name w:val="6DA60F347A854C0E8B6FF84AE9F5B2E21"/>
    <w:rsid w:val="00A516B3"/>
    <w:pPr>
      <w:spacing w:after="0" w:line="240" w:lineRule="auto"/>
    </w:pPr>
    <w:rPr>
      <w:rFonts w:eastAsiaTheme="minorHAnsi"/>
      <w:sz w:val="24"/>
      <w:szCs w:val="24"/>
      <w:lang w:eastAsia="en-US"/>
    </w:rPr>
  </w:style>
  <w:style w:type="paragraph" w:customStyle="1" w:styleId="5DBDDA5F7E684962842986FA7A1CBFE6">
    <w:name w:val="5DBDDA5F7E684962842986FA7A1CBFE6"/>
    <w:rsid w:val="00A516B3"/>
  </w:style>
  <w:style w:type="paragraph" w:customStyle="1" w:styleId="415ECB4E6ED24BC08C8BA9CEC37D6B11">
    <w:name w:val="415ECB4E6ED24BC08C8BA9CEC37D6B11"/>
    <w:rsid w:val="00A516B3"/>
  </w:style>
  <w:style w:type="paragraph" w:customStyle="1" w:styleId="33C57390FB7A435B8B7767569BEF2E03">
    <w:name w:val="33C57390FB7A435B8B7767569BEF2E03"/>
    <w:rsid w:val="008874AD"/>
  </w:style>
  <w:style w:type="paragraph" w:customStyle="1" w:styleId="29478166D02C4B27995930B33DA6A085">
    <w:name w:val="29478166D02C4B27995930B33DA6A085"/>
    <w:rsid w:val="008874AD"/>
  </w:style>
  <w:style w:type="paragraph" w:customStyle="1" w:styleId="8C228DE57C924A9CBFA277D3CF5773C4">
    <w:name w:val="8C228DE57C924A9CBFA277D3CF5773C4"/>
    <w:rsid w:val="008874AD"/>
  </w:style>
  <w:style w:type="paragraph" w:customStyle="1" w:styleId="C541BF5B6A184443890F25AE829FED84">
    <w:name w:val="C541BF5B6A184443890F25AE829FED84"/>
    <w:rsid w:val="00AD61E7"/>
  </w:style>
  <w:style w:type="paragraph" w:customStyle="1" w:styleId="B0D78727654146ACB03D7D3A7E403DE1">
    <w:name w:val="B0D78727654146ACB03D7D3A7E403DE1"/>
    <w:rsid w:val="00AD61E7"/>
  </w:style>
  <w:style w:type="paragraph" w:customStyle="1" w:styleId="2A4CBD89FF384425910F3E56457A9115">
    <w:name w:val="2A4CBD89FF384425910F3E56457A9115"/>
    <w:rsid w:val="00AD61E7"/>
  </w:style>
  <w:style w:type="paragraph" w:customStyle="1" w:styleId="E999CA7BCD1F4000B762B04550711621">
    <w:name w:val="E999CA7BCD1F4000B762B04550711621"/>
    <w:rsid w:val="00AD61E7"/>
  </w:style>
  <w:style w:type="paragraph" w:customStyle="1" w:styleId="33C57390FB7A435B8B7767569BEF2E031">
    <w:name w:val="33C57390FB7A435B8B7767569BEF2E031"/>
    <w:rsid w:val="00AD61E7"/>
    <w:pPr>
      <w:spacing w:after="0" w:line="240" w:lineRule="auto"/>
    </w:pPr>
    <w:rPr>
      <w:rFonts w:eastAsiaTheme="minorHAnsi"/>
      <w:sz w:val="24"/>
      <w:szCs w:val="24"/>
      <w:lang w:eastAsia="en-US"/>
    </w:rPr>
  </w:style>
  <w:style w:type="paragraph" w:customStyle="1" w:styleId="04B53CB4FED64B1A8284563CD81E758E1">
    <w:name w:val="04B53CB4FED64B1A8284563CD81E758E1"/>
    <w:rsid w:val="00AD61E7"/>
    <w:pPr>
      <w:spacing w:after="0" w:line="240" w:lineRule="auto"/>
    </w:pPr>
    <w:rPr>
      <w:rFonts w:eastAsiaTheme="minorHAnsi"/>
      <w:sz w:val="24"/>
      <w:szCs w:val="24"/>
      <w:lang w:eastAsia="en-US"/>
    </w:rPr>
  </w:style>
  <w:style w:type="paragraph" w:customStyle="1" w:styleId="F0BCB794B9B840ABAB812C21C0844C9B">
    <w:name w:val="F0BCB794B9B840ABAB812C21C0844C9B"/>
    <w:rsid w:val="00AD61E7"/>
    <w:pPr>
      <w:spacing w:after="0" w:line="240" w:lineRule="auto"/>
    </w:pPr>
    <w:rPr>
      <w:rFonts w:eastAsiaTheme="minorHAnsi"/>
      <w:sz w:val="24"/>
      <w:szCs w:val="24"/>
      <w:lang w:eastAsia="en-US"/>
    </w:rPr>
  </w:style>
  <w:style w:type="paragraph" w:customStyle="1" w:styleId="29478166D02C4B27995930B33DA6A0851">
    <w:name w:val="29478166D02C4B27995930B33DA6A0851"/>
    <w:rsid w:val="00AD61E7"/>
    <w:pPr>
      <w:spacing w:after="0" w:line="240" w:lineRule="auto"/>
    </w:pPr>
    <w:rPr>
      <w:rFonts w:eastAsiaTheme="minorHAnsi"/>
      <w:sz w:val="24"/>
      <w:szCs w:val="24"/>
      <w:lang w:eastAsia="en-US"/>
    </w:rPr>
  </w:style>
  <w:style w:type="paragraph" w:customStyle="1" w:styleId="8E62D95A85C44CE89D95DE8E390F884F">
    <w:name w:val="8E62D95A85C44CE89D95DE8E390F884F"/>
    <w:rsid w:val="00AD61E7"/>
    <w:pPr>
      <w:spacing w:after="0" w:line="240" w:lineRule="auto"/>
    </w:pPr>
    <w:rPr>
      <w:rFonts w:eastAsiaTheme="minorHAnsi"/>
      <w:sz w:val="24"/>
      <w:szCs w:val="24"/>
      <w:lang w:eastAsia="en-US"/>
    </w:rPr>
  </w:style>
  <w:style w:type="paragraph" w:customStyle="1" w:styleId="415ECB4E6ED24BC08C8BA9CEC37D6B111">
    <w:name w:val="415ECB4E6ED24BC08C8BA9CEC37D6B111"/>
    <w:rsid w:val="00AD61E7"/>
    <w:pPr>
      <w:spacing w:after="0" w:line="240" w:lineRule="auto"/>
    </w:pPr>
    <w:rPr>
      <w:rFonts w:eastAsiaTheme="minorHAnsi"/>
      <w:sz w:val="24"/>
      <w:szCs w:val="24"/>
      <w:lang w:eastAsia="en-US"/>
    </w:rPr>
  </w:style>
  <w:style w:type="paragraph" w:customStyle="1" w:styleId="2A4CBD89FF384425910F3E56457A91151">
    <w:name w:val="2A4CBD89FF384425910F3E56457A91151"/>
    <w:rsid w:val="00AD61E7"/>
    <w:pPr>
      <w:spacing w:after="0" w:line="240" w:lineRule="auto"/>
    </w:pPr>
    <w:rPr>
      <w:rFonts w:eastAsiaTheme="minorHAnsi"/>
      <w:sz w:val="24"/>
      <w:szCs w:val="24"/>
      <w:lang w:eastAsia="en-US"/>
    </w:rPr>
  </w:style>
  <w:style w:type="paragraph" w:customStyle="1" w:styleId="486C77AF389A4AE19453A0DF1F186C362">
    <w:name w:val="486C77AF389A4AE19453A0DF1F186C362"/>
    <w:rsid w:val="00AD61E7"/>
    <w:pPr>
      <w:spacing w:after="0" w:line="240" w:lineRule="auto"/>
    </w:pPr>
    <w:rPr>
      <w:rFonts w:eastAsiaTheme="minorHAnsi"/>
      <w:sz w:val="24"/>
      <w:szCs w:val="24"/>
      <w:lang w:eastAsia="en-US"/>
    </w:rPr>
  </w:style>
  <w:style w:type="paragraph" w:customStyle="1" w:styleId="9B35A63F652D4662B3936392C840428E1">
    <w:name w:val="9B35A63F652D4662B3936392C840428E1"/>
    <w:rsid w:val="00AD61E7"/>
    <w:pPr>
      <w:spacing w:after="0" w:line="240" w:lineRule="auto"/>
    </w:pPr>
    <w:rPr>
      <w:rFonts w:eastAsiaTheme="minorHAnsi"/>
      <w:sz w:val="24"/>
      <w:szCs w:val="24"/>
      <w:lang w:eastAsia="en-US"/>
    </w:rPr>
  </w:style>
  <w:style w:type="paragraph" w:customStyle="1" w:styleId="A02A36C127FD43039386D6AF3F0CE4ED1">
    <w:name w:val="A02A36C127FD43039386D6AF3F0CE4ED1"/>
    <w:rsid w:val="00AD61E7"/>
    <w:pPr>
      <w:spacing w:after="0" w:line="240" w:lineRule="auto"/>
    </w:pPr>
    <w:rPr>
      <w:rFonts w:eastAsiaTheme="minorHAnsi"/>
      <w:sz w:val="24"/>
      <w:szCs w:val="24"/>
      <w:lang w:eastAsia="en-US"/>
    </w:rPr>
  </w:style>
  <w:style w:type="paragraph" w:customStyle="1" w:styleId="352D220D1F214BD986658D111589F9CE1">
    <w:name w:val="352D220D1F214BD986658D111589F9CE1"/>
    <w:rsid w:val="00AD61E7"/>
    <w:pPr>
      <w:spacing w:after="0" w:line="240" w:lineRule="auto"/>
    </w:pPr>
    <w:rPr>
      <w:rFonts w:eastAsiaTheme="minorHAnsi"/>
      <w:sz w:val="24"/>
      <w:szCs w:val="24"/>
      <w:lang w:eastAsia="en-US"/>
    </w:rPr>
  </w:style>
  <w:style w:type="paragraph" w:customStyle="1" w:styleId="2E3E8F605A8C4099B705F2C7529E0F0C2">
    <w:name w:val="2E3E8F605A8C4099B705F2C7529E0F0C2"/>
    <w:rsid w:val="00AD61E7"/>
    <w:pPr>
      <w:spacing w:after="0" w:line="240" w:lineRule="auto"/>
    </w:pPr>
    <w:rPr>
      <w:rFonts w:eastAsiaTheme="minorHAnsi"/>
      <w:sz w:val="24"/>
      <w:szCs w:val="24"/>
      <w:lang w:eastAsia="en-US"/>
    </w:rPr>
  </w:style>
  <w:style w:type="paragraph" w:customStyle="1" w:styleId="C541BF5B6A184443890F25AE829FED841">
    <w:name w:val="C541BF5B6A184443890F25AE829FED841"/>
    <w:rsid w:val="00AD61E7"/>
    <w:pPr>
      <w:spacing w:after="0" w:line="240" w:lineRule="auto"/>
    </w:pPr>
    <w:rPr>
      <w:rFonts w:eastAsiaTheme="minorHAnsi"/>
      <w:sz w:val="24"/>
      <w:szCs w:val="24"/>
      <w:lang w:eastAsia="en-US"/>
    </w:rPr>
  </w:style>
  <w:style w:type="paragraph" w:customStyle="1" w:styleId="B0D78727654146ACB03D7D3A7E403DE11">
    <w:name w:val="B0D78727654146ACB03D7D3A7E403DE11"/>
    <w:rsid w:val="00AD61E7"/>
    <w:pPr>
      <w:spacing w:after="0" w:line="240" w:lineRule="auto"/>
    </w:pPr>
    <w:rPr>
      <w:rFonts w:eastAsiaTheme="minorHAnsi"/>
      <w:sz w:val="24"/>
      <w:szCs w:val="24"/>
      <w:lang w:eastAsia="en-US"/>
    </w:rPr>
  </w:style>
  <w:style w:type="paragraph" w:customStyle="1" w:styleId="E999CA7BCD1F4000B762B045507116211">
    <w:name w:val="E999CA7BCD1F4000B762B045507116211"/>
    <w:rsid w:val="00AD61E7"/>
    <w:pPr>
      <w:spacing w:after="0" w:line="240" w:lineRule="auto"/>
    </w:pPr>
    <w:rPr>
      <w:rFonts w:eastAsiaTheme="minorHAnsi"/>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887CA8E48500489098F681569FEBCC" ma:contentTypeVersion="9" ma:contentTypeDescription="Create a new document." ma:contentTypeScope="" ma:versionID="2a75ec79d43eb8a2e9a89cf7d8e7efe5">
  <xsd:schema xmlns:xsd="http://www.w3.org/2001/XMLSchema" xmlns:xs="http://www.w3.org/2001/XMLSchema" xmlns:p="http://schemas.microsoft.com/office/2006/metadata/properties" xmlns:ns2="23bc12ab-ffe5-4780-b95f-49a3d10dd1ba" xmlns:ns3="b43cbad0-592c-4630-b309-838e42cc8aa8" targetNamespace="http://schemas.microsoft.com/office/2006/metadata/properties" ma:root="true" ma:fieldsID="31abd9c2a76dd4cd839f774a2386b6fe" ns2:_="" ns3:_="">
    <xsd:import namespace="23bc12ab-ffe5-4780-b95f-49a3d10dd1ba"/>
    <xsd:import namespace="b43cbad0-592c-4630-b309-838e42cc8aa8"/>
    <xsd:element name="properties">
      <xsd:complexType>
        <xsd:sequence>
          <xsd:element name="documentManagement">
            <xsd:complexType>
              <xsd:all>
                <xsd:element ref="ns2:Issue_x0020_Dat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at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c12ab-ffe5-4780-b95f-49a3d10dd1ba" elementFormDefault="qualified">
    <xsd:import namespace="http://schemas.microsoft.com/office/2006/documentManagement/types"/>
    <xsd:import namespace="http://schemas.microsoft.com/office/infopath/2007/PartnerControls"/>
    <xsd:element name="Issue_x0020_Date" ma:index="8" nillable="true" ma:displayName="Issue Date" ma:format="DateOnly" ma:internalName="Issue_x0020_Date">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Date" ma:index="15" nillable="true" ma:displayName="Date" ma:format="DateOnly" ma:internalName="Date">
      <xsd:simpleType>
        <xsd:restriction base="dms:DateTim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3cbad0-592c-4630-b309-838e42cc8aa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ssue_x0020_Date xmlns="23bc12ab-ffe5-4780-b95f-49a3d10dd1ba" xsi:nil="true"/>
    <Date xmlns="23bc12ab-ffe5-4780-b95f-49a3d10dd1b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9B18C-1EEE-4EB3-BC7F-D8B0CAC6DF8A}"/>
</file>

<file path=customXml/itemProps2.xml><?xml version="1.0" encoding="utf-8"?>
<ds:datastoreItem xmlns:ds="http://schemas.openxmlformats.org/officeDocument/2006/customXml" ds:itemID="{79EBD3D2-1A30-43AB-A261-5DAE9AD36F7C}">
  <ds:schemaRefs>
    <ds:schemaRef ds:uri="http://schemas.microsoft.com/office/2006/metadata/properties"/>
    <ds:schemaRef ds:uri="http://schemas.microsoft.com/office/infopath/2007/PartnerControls"/>
    <ds:schemaRef ds:uri="23bc12ab-ffe5-4780-b95f-49a3d10dd1ba"/>
  </ds:schemaRefs>
</ds:datastoreItem>
</file>

<file path=customXml/itemProps3.xml><?xml version="1.0" encoding="utf-8"?>
<ds:datastoreItem xmlns:ds="http://schemas.openxmlformats.org/officeDocument/2006/customXml" ds:itemID="{1BD64653-CB4F-4EC7-B998-2778707F6EDE}">
  <ds:schemaRefs>
    <ds:schemaRef ds:uri="http://schemas.microsoft.com/sharepoint/v3/contenttype/forms"/>
  </ds:schemaRefs>
</ds:datastoreItem>
</file>

<file path=customXml/itemProps4.xml><?xml version="1.0" encoding="utf-8"?>
<ds:datastoreItem xmlns:ds="http://schemas.openxmlformats.org/officeDocument/2006/customXml" ds:itemID="{97617E48-49C4-41D1-9793-D5546B415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LU_0001 Luminate letterhead - one page logos (1)</Template>
  <TotalTime>2</TotalTime>
  <Pages>1</Pages>
  <Words>1136</Words>
  <Characters>6478</Characters>
  <Application>Microsoft Office Word</Application>
  <DocSecurity>8</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Alex Bell</cp:lastModifiedBy>
  <cp:revision>4</cp:revision>
  <dcterms:created xsi:type="dcterms:W3CDTF">2022-04-12T08:59:00Z</dcterms:created>
  <dcterms:modified xsi:type="dcterms:W3CDTF">2022-04-12T09:07:00Z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0x010100D6887CA8E48500489098F681569FEBCC</vt:lpwstr>
  </property>
</Properties>
</file>